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3B" w:rsidRPr="0048736D" w:rsidRDefault="005D1F3B" w:rsidP="00854165">
      <w:pPr>
        <w:spacing w:before="100" w:beforeAutospacing="1" w:after="100" w:afterAutospacing="1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bookmarkStart w:id="0" w:name="_GoBack"/>
      <w:bookmarkEnd w:id="0"/>
      <w:r w:rsidRPr="0048736D">
        <w:rPr>
          <w:bCs/>
          <w:color w:val="C00000"/>
          <w:sz w:val="32"/>
          <w:szCs w:val="32"/>
          <w:u w:val="single"/>
        </w:rPr>
        <w:t xml:space="preserve">Kære Talentfulde </w:t>
      </w:r>
      <w:proofErr w:type="spellStart"/>
      <w:r w:rsidR="00854165" w:rsidRPr="0048736D">
        <w:rPr>
          <w:bCs/>
          <w:color w:val="C00000"/>
          <w:sz w:val="32"/>
          <w:szCs w:val="32"/>
          <w:u w:val="single"/>
        </w:rPr>
        <w:t>ungsenior</w:t>
      </w:r>
      <w:proofErr w:type="spellEnd"/>
      <w:r w:rsidR="00854165" w:rsidRPr="0048736D">
        <w:rPr>
          <w:bCs/>
          <w:color w:val="C00000"/>
          <w:sz w:val="32"/>
          <w:szCs w:val="32"/>
          <w:u w:val="single"/>
        </w:rPr>
        <w:t xml:space="preserve"> </w:t>
      </w:r>
      <w:r w:rsidRPr="0048736D">
        <w:rPr>
          <w:bCs/>
          <w:color w:val="C00000"/>
          <w:sz w:val="32"/>
          <w:szCs w:val="32"/>
          <w:u w:val="single"/>
        </w:rPr>
        <w:t xml:space="preserve">spiller ER DU </w:t>
      </w:r>
      <w:proofErr w:type="gramStart"/>
      <w:r w:rsidRPr="0048736D">
        <w:rPr>
          <w:bCs/>
          <w:color w:val="C00000"/>
          <w:sz w:val="32"/>
          <w:szCs w:val="32"/>
          <w:u w:val="single"/>
        </w:rPr>
        <w:t>KLAR ?</w:t>
      </w:r>
      <w:proofErr w:type="gramEnd"/>
      <w:r w:rsidRPr="0048736D">
        <w:rPr>
          <w:bCs/>
          <w:color w:val="C00000"/>
          <w:sz w:val="32"/>
          <w:szCs w:val="32"/>
          <w:u w:val="single"/>
        </w:rPr>
        <w:t xml:space="preserve"> – DET ER </w:t>
      </w:r>
      <w:proofErr w:type="gramStart"/>
      <w:r w:rsidRPr="0048736D">
        <w:rPr>
          <w:bCs/>
          <w:color w:val="C00000"/>
          <w:sz w:val="32"/>
          <w:szCs w:val="32"/>
          <w:u w:val="single"/>
        </w:rPr>
        <w:t>VI !</w:t>
      </w:r>
      <w:proofErr w:type="gramEnd"/>
      <w:r w:rsidR="00854165" w:rsidRPr="0048736D">
        <w:rPr>
          <w:color w:val="C00000"/>
          <w:sz w:val="32"/>
          <w:szCs w:val="32"/>
          <w:u w:val="single"/>
        </w:rPr>
        <w:br/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Er du U17E-U19E eller en talentfuld </w:t>
      </w:r>
      <w:proofErr w:type="spellStart"/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ungsenior</w:t>
      </w:r>
      <w:proofErr w:type="spellEnd"/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under 25 år, så har vi et godt </w:t>
      </w:r>
      <w:r w:rsidRPr="0048736D">
        <w:rPr>
          <w:rFonts w:asciiTheme="minorHAnsi" w:eastAsiaTheme="minorEastAsia" w:hAnsi="Calibri" w:cstheme="minorBidi"/>
          <w:bCs/>
          <w:color w:val="C00000"/>
          <w:kern w:val="24"/>
          <w:sz w:val="32"/>
          <w:szCs w:val="32"/>
          <w:u w:val="single"/>
        </w:rPr>
        <w:t>TRÆNINGSTILBUD</w:t>
      </w:r>
      <w:r w:rsidR="00854165" w:rsidRPr="0048736D">
        <w:rPr>
          <w:rFonts w:asciiTheme="minorHAnsi" w:eastAsiaTheme="minorEastAsia" w:hAnsi="Calibri" w:cstheme="minorBidi"/>
          <w:bCs/>
          <w:color w:val="C00000"/>
          <w:kern w:val="24"/>
          <w:sz w:val="32"/>
          <w:szCs w:val="32"/>
          <w:u w:val="single"/>
        </w:rPr>
        <w:br/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Fra søndag den 8. februar 2015 i Stadionhallen Aalborg.</w:t>
      </w:r>
      <w:r w:rsidR="00854165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Vi mødes kl. 09.00 hvor badmintontræningen starter og kl. 11.15 er der fælles frokost</w:t>
      </w:r>
      <w:r w:rsidR="00854165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på Sportshøjskolen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, samt afslutningsvis </w:t>
      </w:r>
      <w:r w:rsidR="00854165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fed 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fysisk træning frem til kl. 13.00.</w:t>
      </w:r>
    </w:p>
    <w:p w:rsidR="005D1F3B" w:rsidRP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Fokus vil primært være teknisk- og taktisk træning, samt fysisk træning af forskellig art. </w:t>
      </w:r>
    </w:p>
    <w:p w:rsidR="005D1F3B" w:rsidRP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Du kan godt glæde dig for der bliver ligeledes plads til sociale og anderledes oplevelser i samværet med de andre talentfulde Nordjyske spillere i forløbet.</w:t>
      </w:r>
    </w:p>
    <w:p w:rsidR="00854165" w:rsidRPr="0048736D" w:rsidRDefault="00854165" w:rsidP="00854165">
      <w:pPr>
        <w:spacing w:before="58"/>
        <w:textAlignment w:val="baseline"/>
        <w:rPr>
          <w:rFonts w:ascii="Times New Roman" w:hAnsi="Times New Roman"/>
          <w:sz w:val="28"/>
          <w:szCs w:val="28"/>
        </w:rPr>
      </w:pPr>
    </w:p>
    <w:p w:rsidR="005D1F3B" w:rsidRP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Din hovedtræner vil være Christian Bisgaard og derudover vil </w:t>
      </w:r>
      <w:proofErr w:type="spellStart"/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Quinten</w:t>
      </w:r>
      <w:proofErr w:type="spellEnd"/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van </w:t>
      </w:r>
      <w:proofErr w:type="spellStart"/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Dalm</w:t>
      </w:r>
      <w:proofErr w:type="spellEnd"/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, 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Claus Poulsen og Thomas Røjkjær væ</w:t>
      </w:r>
      <w:r w:rsidR="00B26F49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re at finde i forskellige sammenhænge</w:t>
      </w:r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.</w:t>
      </w:r>
      <w:r w:rsidR="00B26F49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</w:t>
      </w:r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Der vil fast</w:t>
      </w:r>
      <w:r w:rsidR="00B26F49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</w:t>
      </w:r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være en </w:t>
      </w:r>
      <w:r w:rsidR="00B26F49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træner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mere</w:t>
      </w:r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, hvis mere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end 8 spillere er tilmeldt denne fælles Nordjyske </w:t>
      </w:r>
      <w:proofErr w:type="spellStart"/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ungseniortræning</w:t>
      </w:r>
      <w:proofErr w:type="spellEnd"/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.</w:t>
      </w:r>
    </w:p>
    <w:p w:rsidR="0048736D" w:rsidRPr="0048736D" w:rsidRDefault="0048736D" w:rsidP="00854165">
      <w:pPr>
        <w:spacing w:before="58"/>
        <w:textAlignment w:val="baseline"/>
        <w:rPr>
          <w:rFonts w:ascii="Times New Roman" w:hAnsi="Times New Roman"/>
          <w:sz w:val="28"/>
          <w:szCs w:val="28"/>
        </w:rPr>
      </w:pPr>
    </w:p>
    <w:p w:rsidR="005D1F3B" w:rsidRPr="0048736D" w:rsidRDefault="005D1F3B" w:rsidP="00FC4C2E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Prisen for dette nye træningstilbud vil være 1000 kr. for 16 træningssøndage fra</w:t>
      </w:r>
    </w:p>
    <w:p w:rsidR="005D1F3B" w:rsidRPr="0048736D" w:rsidRDefault="005D1F3B" w:rsidP="00FC4C2E">
      <w:pPr>
        <w:spacing w:before="58"/>
        <w:textAlignment w:val="baseline"/>
        <w:rPr>
          <w:rFonts w:ascii="Times New Roman" w:hAnsi="Times New Roman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den 8. februar og frem til den 21. juni inkl. frokost og det er</w:t>
      </w:r>
    </w:p>
    <w:p w:rsidR="005D1F3B" w:rsidRPr="0048736D" w:rsidRDefault="005D1F3B" w:rsidP="00854165">
      <w:pPr>
        <w:spacing w:before="77"/>
        <w:textAlignment w:val="baseline"/>
        <w:rPr>
          <w:rFonts w:ascii="Times New Roman" w:hAnsi="Times New Roman"/>
          <w:color w:val="C00000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C00000"/>
          <w:kern w:val="24"/>
          <w:sz w:val="32"/>
          <w:szCs w:val="32"/>
          <w:u w:val="single"/>
        </w:rPr>
        <w:t>FØRST TIL MØLLE</w:t>
      </w:r>
      <w:r w:rsidRPr="0048736D">
        <w:rPr>
          <w:rFonts w:asciiTheme="minorHAnsi" w:eastAsiaTheme="minorEastAsia" w:hAnsi="Calibri" w:cstheme="minorBidi"/>
          <w:bCs/>
          <w:color w:val="C00000"/>
          <w:kern w:val="24"/>
          <w:sz w:val="28"/>
          <w:szCs w:val="28"/>
        </w:rPr>
        <w:t>.</w:t>
      </w:r>
    </w:p>
    <w:p w:rsidR="005D1F3B" w:rsidRPr="0048736D" w:rsidRDefault="005D1F3B" w:rsidP="00854165">
      <w:pPr>
        <w:spacing w:before="58"/>
        <w:textAlignment w:val="baseline"/>
        <w:rPr>
          <w:rFonts w:ascii="Times New Roman" w:hAnsi="Times New Roman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Håbet er, at dette bliver starten på en udviklende fællestræning for de bedste </w:t>
      </w:r>
      <w:proofErr w:type="spellStart"/>
      <w:r w:rsidR="00854165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ungsenior</w:t>
      </w:r>
      <w:proofErr w:type="spellEnd"/>
      <w:r w:rsidR="00854165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spillere i Nordjylland, hvor der vil være mulighed for individuelle samtaler og fokus på spillerens udviklingsområder, som kan bruges i eget klubregi.</w:t>
      </w:r>
    </w:p>
    <w:p w:rsidR="00B26F49" w:rsidRPr="0048736D" w:rsidRDefault="00B26F49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16"/>
          <w:szCs w:val="16"/>
        </w:rPr>
      </w:pPr>
    </w:p>
    <w:p w:rsidR="00B26F49" w:rsidRP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Vi håber MANGE vil bakke op om dette tiltag, som flere elitespillere har efterspurgt. </w:t>
      </w:r>
    </w:p>
    <w:p w:rsidR="005D1F3B" w:rsidRPr="0048736D" w:rsidRDefault="005D1F3B" w:rsidP="00854165">
      <w:pPr>
        <w:spacing w:before="58"/>
        <w:textAlignment w:val="baseline"/>
        <w:rPr>
          <w:rFonts w:ascii="Times New Roman" w:hAnsi="Times New Roman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  <w:u w:val="single"/>
        </w:rPr>
        <w:t xml:space="preserve">NU </w:t>
      </w:r>
      <w:r w:rsidR="0048736D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  <w:u w:val="single"/>
        </w:rPr>
        <w:t>ER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  <w:u w:val="single"/>
        </w:rPr>
        <w:t xml:space="preserve"> CHANCEN FOR AT LAVE EN GOD FÆLLES TEKNISK TRÆNING 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på tværs af de Nordjyske klubber for vores ungseniortalenter og samtidig få en god oplevelse.</w:t>
      </w:r>
    </w:p>
    <w:p w:rsidR="00B26F49" w:rsidRPr="0048736D" w:rsidRDefault="00B26F49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16"/>
          <w:szCs w:val="16"/>
        </w:rPr>
      </w:pPr>
    </w:p>
    <w:p w:rsidR="005D1F3B" w:rsidRP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Tilmelding til Lene Aalestrup på mail: 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  <w:u w:val="single"/>
        </w:rPr>
        <w:t>aalestrup-moeller@mail.tele.dk</w:t>
      </w:r>
    </w:p>
    <w:p w:rsidR="005D1F3B" w:rsidRP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Senest fredag den 6. februar 2015.</w:t>
      </w:r>
    </w:p>
    <w:p w:rsidR="005D1F3B" w:rsidRP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16"/>
          <w:szCs w:val="16"/>
        </w:rPr>
      </w:pPr>
    </w:p>
    <w:p w:rsidR="005D1F3B" w:rsidRPr="0048736D" w:rsidRDefault="005D1F3B" w:rsidP="00854165">
      <w:pPr>
        <w:spacing w:before="58"/>
        <w:textAlignment w:val="baseline"/>
        <w:rPr>
          <w:rFonts w:ascii="Times New Roman" w:hAnsi="Times New Roman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Skulle der være spørgsmål er I velkomn</w:t>
      </w:r>
      <w:r w:rsidR="00B26F49"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e</w:t>
      </w: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til at kontakte</w:t>
      </w:r>
    </w:p>
    <w:p w:rsidR="005D1F3B" w:rsidRPr="0048736D" w:rsidRDefault="005D1F3B" w:rsidP="00854165">
      <w:pPr>
        <w:spacing w:before="58"/>
        <w:textAlignment w:val="baseline"/>
        <w:rPr>
          <w:rFonts w:ascii="Times New Roman" w:hAnsi="Times New Roman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Christian Bisgaard på </w:t>
      </w:r>
      <w:proofErr w:type="gramStart"/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60117396</w:t>
      </w:r>
      <w:proofErr w:type="gramEnd"/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 xml:space="preserve"> eller Lene Aalestrup på 22384415</w:t>
      </w:r>
    </w:p>
    <w:p w:rsidR="005D1F3B" w:rsidRP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16"/>
          <w:szCs w:val="16"/>
        </w:rPr>
      </w:pPr>
    </w:p>
    <w:p w:rsidR="0048736D" w:rsidRDefault="005D1F3B" w:rsidP="00854165">
      <w:pPr>
        <w:spacing w:before="58"/>
        <w:textAlignment w:val="baseline"/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Badminton Nordjylland</w:t>
      </w:r>
    </w:p>
    <w:p w:rsidR="005D1F3B" w:rsidRPr="0048736D" w:rsidRDefault="005D1F3B" w:rsidP="00854165">
      <w:pPr>
        <w:spacing w:before="58"/>
        <w:textAlignment w:val="baseline"/>
        <w:rPr>
          <w:rFonts w:ascii="Times New Roman" w:hAnsi="Times New Roman"/>
          <w:sz w:val="28"/>
          <w:szCs w:val="28"/>
        </w:rPr>
      </w:pPr>
      <w:r w:rsidRPr="0048736D">
        <w:rPr>
          <w:rFonts w:asciiTheme="minorHAnsi" w:eastAsiaTheme="minorEastAsia" w:hAnsi="Calibri" w:cstheme="minorBidi"/>
          <w:bCs/>
          <w:color w:val="000000" w:themeColor="text1"/>
          <w:kern w:val="24"/>
          <w:sz w:val="28"/>
          <w:szCs w:val="28"/>
        </w:rPr>
        <w:t>Gitte Paulsen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 w:val="20"/>
          <w:szCs w:val="20"/>
        </w:rPr>
      </w:pPr>
      <w:r w:rsidRPr="005D1F3B">
        <w:rPr>
          <w:b/>
          <w:bCs/>
          <w:sz w:val="20"/>
          <w:szCs w:val="20"/>
          <w:u w:val="single"/>
        </w:rPr>
        <w:lastRenderedPageBreak/>
        <w:t>Træningsoversigt fra den 8. februar til den 21. juni 2015 – Træningen finder sted i Stadionhallen Aalborg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>08/2: Træning klokken 9-11 spisning 11.15-12.00, herefter møde om koncept 12.00-12.45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15/2: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>08/3: Træning klokken 9-11 spisning 11.15-12.00, herefter massiv testning ved fysisk træner, samt individuelle snakke 12-??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22/3: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29/3: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 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12/4: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19/4: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26/4: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03/5: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12.00-13.00)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10/5: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17/5: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12.00-13.00)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25/5: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 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31/5: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07/6: Træning klokken 9-11 spisning 11.15-12.00 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 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>14/6: Træning klokken 9-11 spisning 11.15-12.00, herefter massiv testning ved fysisk træner, samt individuelle snakke 12-??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21/6: Træning klokken 9-11 spisning 11.15-12.00, herefter </w:t>
      </w:r>
      <w:proofErr w:type="spellStart"/>
      <w:r w:rsidRPr="005D1F3B">
        <w:rPr>
          <w:b/>
          <w:bCs/>
          <w:szCs w:val="18"/>
        </w:rPr>
        <w:t>spinning</w:t>
      </w:r>
      <w:proofErr w:type="spellEnd"/>
      <w:r w:rsidRPr="005D1F3B">
        <w:rPr>
          <w:b/>
          <w:bCs/>
          <w:szCs w:val="18"/>
        </w:rPr>
        <w:t xml:space="preserve"> eller badmintonspecifik styrke 12.00-13.00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 xml:space="preserve">Hovedtræner Christian Bisgaard mobil </w:t>
      </w:r>
      <w:proofErr w:type="gramStart"/>
      <w:r w:rsidRPr="005D1F3B">
        <w:rPr>
          <w:b/>
          <w:bCs/>
          <w:szCs w:val="18"/>
        </w:rPr>
        <w:t>tlf. 6011 7396</w:t>
      </w:r>
      <w:proofErr w:type="gramEnd"/>
      <w:r w:rsidRPr="005D1F3B">
        <w:rPr>
          <w:b/>
          <w:bCs/>
          <w:szCs w:val="18"/>
        </w:rPr>
        <w:t xml:space="preserve">, derudover vil </w:t>
      </w:r>
      <w:proofErr w:type="spellStart"/>
      <w:r w:rsidR="00FC4C2E">
        <w:rPr>
          <w:b/>
          <w:bCs/>
          <w:szCs w:val="18"/>
        </w:rPr>
        <w:t>Quinten</w:t>
      </w:r>
      <w:proofErr w:type="spellEnd"/>
      <w:r w:rsidR="00FC4C2E">
        <w:rPr>
          <w:b/>
          <w:bCs/>
          <w:szCs w:val="18"/>
        </w:rPr>
        <w:t xml:space="preserve"> van </w:t>
      </w:r>
      <w:proofErr w:type="spellStart"/>
      <w:r w:rsidR="00FC4C2E">
        <w:rPr>
          <w:b/>
          <w:bCs/>
          <w:szCs w:val="18"/>
        </w:rPr>
        <w:t>Dalm</w:t>
      </w:r>
      <w:proofErr w:type="spellEnd"/>
      <w:r w:rsidR="00FC4C2E">
        <w:rPr>
          <w:b/>
          <w:bCs/>
          <w:szCs w:val="18"/>
        </w:rPr>
        <w:t xml:space="preserve">, </w:t>
      </w:r>
      <w:r w:rsidRPr="005D1F3B">
        <w:rPr>
          <w:b/>
          <w:bCs/>
          <w:szCs w:val="18"/>
        </w:rPr>
        <w:t>Claus Poulsen og Thomas Røjkjær være tilknyttet træningen i forskellige sammenhænge.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Cs w:val="18"/>
        </w:rPr>
      </w:pPr>
      <w:r w:rsidRPr="005D1F3B">
        <w:rPr>
          <w:b/>
          <w:bCs/>
          <w:szCs w:val="18"/>
        </w:rPr>
        <w:t>Tovholdere: Gitte Paulsen mobil tlf. 40284147 og Lene Aalestrup mobil tlf. 22384415</w:t>
      </w:r>
    </w:p>
    <w:p w:rsidR="005D1F3B" w:rsidRPr="005D1F3B" w:rsidRDefault="005D1F3B" w:rsidP="005D1F3B">
      <w:pPr>
        <w:spacing w:before="100" w:beforeAutospacing="1" w:after="100" w:afterAutospacing="1" w:line="360" w:lineRule="auto"/>
        <w:rPr>
          <w:sz w:val="20"/>
          <w:szCs w:val="20"/>
        </w:rPr>
      </w:pPr>
    </w:p>
    <w:sectPr w:rsidR="005D1F3B" w:rsidRPr="005D1F3B" w:rsidSect="004873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566" w:bottom="1985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EF2" w:rsidRDefault="00425EF2" w:rsidP="00473D68">
      <w:r>
        <w:separator/>
      </w:r>
    </w:p>
  </w:endnote>
  <w:endnote w:type="continuationSeparator" w:id="0">
    <w:p w:rsidR="00425EF2" w:rsidRDefault="00425EF2" w:rsidP="00473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FD6" w:rsidRDefault="00C32FD6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FD6" w:rsidRDefault="00C32FD6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FD6" w:rsidRDefault="00C32FD6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EF2" w:rsidRDefault="00425EF2" w:rsidP="00473D68">
      <w:r>
        <w:separator/>
      </w:r>
    </w:p>
  </w:footnote>
  <w:footnote w:type="continuationSeparator" w:id="0">
    <w:p w:rsidR="00425EF2" w:rsidRDefault="00425EF2" w:rsidP="00473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FD6" w:rsidRDefault="00C32FD6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D68" w:rsidRDefault="00473D68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362966D6" wp14:editId="6D5AF156">
          <wp:simplePos x="0" y="0"/>
          <wp:positionH relativeFrom="column">
            <wp:posOffset>-1388995</wp:posOffset>
          </wp:positionH>
          <wp:positionV relativeFrom="paragraph">
            <wp:posOffset>-449580</wp:posOffset>
          </wp:positionV>
          <wp:extent cx="7561711" cy="10693114"/>
          <wp:effectExtent l="0" t="0" r="127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y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711" cy="10693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3D68" w:rsidRDefault="00473D68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FD6" w:rsidRDefault="00C32FD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309"/>
    <w:rsid w:val="000539DF"/>
    <w:rsid w:val="00064309"/>
    <w:rsid w:val="00080663"/>
    <w:rsid w:val="00084E02"/>
    <w:rsid w:val="000B51E5"/>
    <w:rsid w:val="000B7749"/>
    <w:rsid w:val="000E45E3"/>
    <w:rsid w:val="001014A7"/>
    <w:rsid w:val="00141234"/>
    <w:rsid w:val="00153E45"/>
    <w:rsid w:val="001723B5"/>
    <w:rsid w:val="001C67FD"/>
    <w:rsid w:val="001D2FBB"/>
    <w:rsid w:val="001E57B4"/>
    <w:rsid w:val="00202B63"/>
    <w:rsid w:val="00213A68"/>
    <w:rsid w:val="0024469F"/>
    <w:rsid w:val="002579F5"/>
    <w:rsid w:val="00271F0E"/>
    <w:rsid w:val="00274C86"/>
    <w:rsid w:val="002851E7"/>
    <w:rsid w:val="00292F3A"/>
    <w:rsid w:val="00301A50"/>
    <w:rsid w:val="0033609C"/>
    <w:rsid w:val="003537BD"/>
    <w:rsid w:val="00363297"/>
    <w:rsid w:val="00425EF2"/>
    <w:rsid w:val="00473D68"/>
    <w:rsid w:val="00475DE4"/>
    <w:rsid w:val="0048736D"/>
    <w:rsid w:val="0049274A"/>
    <w:rsid w:val="00495621"/>
    <w:rsid w:val="004C0F8B"/>
    <w:rsid w:val="004F20B7"/>
    <w:rsid w:val="00557D9C"/>
    <w:rsid w:val="00563626"/>
    <w:rsid w:val="00565877"/>
    <w:rsid w:val="005C5CF4"/>
    <w:rsid w:val="005C6D14"/>
    <w:rsid w:val="005D1F3B"/>
    <w:rsid w:val="005D3C65"/>
    <w:rsid w:val="00612EEC"/>
    <w:rsid w:val="00634B7C"/>
    <w:rsid w:val="00635964"/>
    <w:rsid w:val="00667B29"/>
    <w:rsid w:val="006C33C6"/>
    <w:rsid w:val="006E4A9B"/>
    <w:rsid w:val="006F0B1A"/>
    <w:rsid w:val="006F1613"/>
    <w:rsid w:val="00701FCD"/>
    <w:rsid w:val="0070323C"/>
    <w:rsid w:val="00734D95"/>
    <w:rsid w:val="0076361F"/>
    <w:rsid w:val="0076631A"/>
    <w:rsid w:val="00770DD2"/>
    <w:rsid w:val="00781458"/>
    <w:rsid w:val="007956DD"/>
    <w:rsid w:val="00795B9D"/>
    <w:rsid w:val="007E3C71"/>
    <w:rsid w:val="00804F3F"/>
    <w:rsid w:val="0080559D"/>
    <w:rsid w:val="00811DC7"/>
    <w:rsid w:val="00831625"/>
    <w:rsid w:val="00832730"/>
    <w:rsid w:val="00835D47"/>
    <w:rsid w:val="0085014A"/>
    <w:rsid w:val="00854165"/>
    <w:rsid w:val="008F16EE"/>
    <w:rsid w:val="008F580D"/>
    <w:rsid w:val="00915A5C"/>
    <w:rsid w:val="0093490A"/>
    <w:rsid w:val="00946DCF"/>
    <w:rsid w:val="00960656"/>
    <w:rsid w:val="009A2D11"/>
    <w:rsid w:val="009D4940"/>
    <w:rsid w:val="009E6873"/>
    <w:rsid w:val="00A07674"/>
    <w:rsid w:val="00A17AD5"/>
    <w:rsid w:val="00A707C1"/>
    <w:rsid w:val="00A70FC3"/>
    <w:rsid w:val="00A84842"/>
    <w:rsid w:val="00A9006A"/>
    <w:rsid w:val="00AA3131"/>
    <w:rsid w:val="00AA6EB9"/>
    <w:rsid w:val="00AA7C37"/>
    <w:rsid w:val="00AC689B"/>
    <w:rsid w:val="00AD36E6"/>
    <w:rsid w:val="00B26F49"/>
    <w:rsid w:val="00B739FD"/>
    <w:rsid w:val="00BF197D"/>
    <w:rsid w:val="00C32FD6"/>
    <w:rsid w:val="00C73764"/>
    <w:rsid w:val="00C7706D"/>
    <w:rsid w:val="00C83FF9"/>
    <w:rsid w:val="00CC6330"/>
    <w:rsid w:val="00CF0B3B"/>
    <w:rsid w:val="00DA023F"/>
    <w:rsid w:val="00DB650E"/>
    <w:rsid w:val="00DB7D7C"/>
    <w:rsid w:val="00DC2789"/>
    <w:rsid w:val="00DC7772"/>
    <w:rsid w:val="00DE3A60"/>
    <w:rsid w:val="00E15560"/>
    <w:rsid w:val="00E17F79"/>
    <w:rsid w:val="00E71109"/>
    <w:rsid w:val="00EA071F"/>
    <w:rsid w:val="00EA3FA3"/>
    <w:rsid w:val="00EC78E1"/>
    <w:rsid w:val="00EC7F4A"/>
    <w:rsid w:val="00ED428E"/>
    <w:rsid w:val="00EF6244"/>
    <w:rsid w:val="00F16198"/>
    <w:rsid w:val="00F40EEF"/>
    <w:rsid w:val="00F53E26"/>
    <w:rsid w:val="00F67EFE"/>
    <w:rsid w:val="00F86D51"/>
    <w:rsid w:val="00F9143F"/>
    <w:rsid w:val="00F94573"/>
    <w:rsid w:val="00FC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309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autoRedefine/>
    <w:qFormat/>
    <w:rsid w:val="00473D68"/>
    <w:pPr>
      <w:keepNext/>
      <w:spacing w:before="240" w:after="60"/>
      <w:outlineLvl w:val="0"/>
    </w:pPr>
    <w:rPr>
      <w:rFonts w:cs="Arial"/>
      <w:b/>
      <w:bCs/>
      <w:color w:val="E01836"/>
      <w:kern w:val="32"/>
      <w:sz w:val="80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73D6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rsid w:val="00473D68"/>
  </w:style>
  <w:style w:type="paragraph" w:styleId="Sidefod">
    <w:name w:val="footer"/>
    <w:basedOn w:val="Normal"/>
    <w:link w:val="SidefodTegn"/>
    <w:uiPriority w:val="99"/>
    <w:unhideWhenUsed/>
    <w:rsid w:val="00473D6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473D68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73D6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3D68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rsid w:val="00473D68"/>
    <w:rPr>
      <w:rFonts w:ascii="Arial" w:eastAsia="Times New Roman" w:hAnsi="Arial" w:cs="Arial"/>
      <w:b/>
      <w:bCs/>
      <w:color w:val="E01836"/>
      <w:kern w:val="32"/>
      <w:sz w:val="80"/>
      <w:szCs w:val="32"/>
      <w:lang w:eastAsia="da-DK"/>
    </w:rPr>
  </w:style>
  <w:style w:type="character" w:styleId="Hyperlink">
    <w:name w:val="Hyperlink"/>
    <w:basedOn w:val="Standardskrifttypeiafsnit"/>
    <w:rsid w:val="00064309"/>
    <w:rPr>
      <w:color w:val="0000FF"/>
      <w:u w:val="single"/>
    </w:rPr>
  </w:style>
  <w:style w:type="character" w:styleId="Strk">
    <w:name w:val="Strong"/>
    <w:basedOn w:val="Standardskrifttypeiafsnit"/>
    <w:uiPriority w:val="22"/>
    <w:qFormat/>
    <w:rsid w:val="001C67F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D1F3B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309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autoRedefine/>
    <w:qFormat/>
    <w:rsid w:val="00473D68"/>
    <w:pPr>
      <w:keepNext/>
      <w:spacing w:before="240" w:after="60"/>
      <w:outlineLvl w:val="0"/>
    </w:pPr>
    <w:rPr>
      <w:rFonts w:cs="Arial"/>
      <w:b/>
      <w:bCs/>
      <w:color w:val="E01836"/>
      <w:kern w:val="32"/>
      <w:sz w:val="80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73D6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rsid w:val="00473D68"/>
  </w:style>
  <w:style w:type="paragraph" w:styleId="Sidefod">
    <w:name w:val="footer"/>
    <w:basedOn w:val="Normal"/>
    <w:link w:val="SidefodTegn"/>
    <w:uiPriority w:val="99"/>
    <w:unhideWhenUsed/>
    <w:rsid w:val="00473D6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473D68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73D6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3D68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rsid w:val="00473D68"/>
    <w:rPr>
      <w:rFonts w:ascii="Arial" w:eastAsia="Times New Roman" w:hAnsi="Arial" w:cs="Arial"/>
      <w:b/>
      <w:bCs/>
      <w:color w:val="E01836"/>
      <w:kern w:val="32"/>
      <w:sz w:val="80"/>
      <w:szCs w:val="32"/>
      <w:lang w:eastAsia="da-DK"/>
    </w:rPr>
  </w:style>
  <w:style w:type="character" w:styleId="Hyperlink">
    <w:name w:val="Hyperlink"/>
    <w:basedOn w:val="Standardskrifttypeiafsnit"/>
    <w:rsid w:val="00064309"/>
    <w:rPr>
      <w:color w:val="0000FF"/>
      <w:u w:val="single"/>
    </w:rPr>
  </w:style>
  <w:style w:type="character" w:styleId="Strk">
    <w:name w:val="Strong"/>
    <w:basedOn w:val="Standardskrifttypeiafsnit"/>
    <w:uiPriority w:val="22"/>
    <w:qFormat/>
    <w:rsid w:val="001C67F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D1F3B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tte\Documents\bestyrelsesm&#248;der\2012-13\skabeloner\Nordjylland-brevpapir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AB432-D85C-406B-BD59-5AACBF488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Nordjylland-brevpapir</Template>
  <TotalTime>1</TotalTime>
  <Pages>2</Pages>
  <Words>552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Badminton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Gitte</dc:creator>
  <cp:lastModifiedBy>Tinne</cp:lastModifiedBy>
  <cp:revision>2</cp:revision>
  <dcterms:created xsi:type="dcterms:W3CDTF">2015-02-02T15:49:00Z</dcterms:created>
  <dcterms:modified xsi:type="dcterms:W3CDTF">2015-02-02T15:49:00Z</dcterms:modified>
</cp:coreProperties>
</file>