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6"/>
      </w:tblGrid>
      <w:tr w:rsidR="00E00BAC" w14:paraId="58444DD4" w14:textId="77777777" w:rsidTr="00E00BAC">
        <w:trPr>
          <w:trHeight w:val="1985"/>
        </w:trPr>
        <w:tc>
          <w:tcPr>
            <w:tcW w:w="7626" w:type="dxa"/>
            <w:hideMark/>
          </w:tcPr>
          <w:p w14:paraId="3ED3A3EB" w14:textId="77777777" w:rsidR="00E00BAC" w:rsidRDefault="00E00BAC">
            <w:pPr>
              <w:pStyle w:val="Titel"/>
            </w:pPr>
            <w:r>
              <w:t>Badmintonskole i sommerferien</w:t>
            </w:r>
          </w:p>
        </w:tc>
      </w:tr>
      <w:tr w:rsidR="00E00BAC" w14:paraId="4C001575" w14:textId="77777777" w:rsidTr="00E00BAC">
        <w:trPr>
          <w:trHeight w:val="851"/>
        </w:trPr>
        <w:tc>
          <w:tcPr>
            <w:tcW w:w="7626" w:type="dxa"/>
          </w:tcPr>
          <w:p w14:paraId="4F6AA797" w14:textId="77777777" w:rsidR="00E00BAC" w:rsidRDefault="00E00BAC">
            <w:r>
              <w:t>Kunne du tænke dig at få en badmintonskole til din klub?</w:t>
            </w:r>
          </w:p>
          <w:p w14:paraId="49AC2312" w14:textId="77777777" w:rsidR="00E00BAC" w:rsidRDefault="00E00BAC">
            <w:pPr>
              <w:rPr>
                <w:b/>
              </w:rPr>
            </w:pPr>
            <w:r>
              <w:rPr>
                <w:b/>
              </w:rPr>
              <w:t>Tirsdag d. 10. maj er sidste frist for at oprette en badmintonskole i sommerferien.</w:t>
            </w:r>
          </w:p>
          <w:p w14:paraId="6BCA53DC" w14:textId="77777777" w:rsidR="00E00BAC" w:rsidRDefault="00E00BAC">
            <w:pPr>
              <w:spacing w:line="280" w:lineRule="atLeast"/>
            </w:pPr>
          </w:p>
        </w:tc>
      </w:tr>
      <w:tr w:rsidR="00E00BAC" w14:paraId="7F59637A" w14:textId="77777777" w:rsidTr="00E00BAC">
        <w:tc>
          <w:tcPr>
            <w:tcW w:w="7626" w:type="dxa"/>
          </w:tcPr>
          <w:p w14:paraId="3A441121" w14:textId="77777777" w:rsidR="00E00BAC" w:rsidRDefault="00E00BAC">
            <w:pPr>
              <w:rPr>
                <w:i/>
                <w:color w:val="000000" w:themeColor="text1"/>
              </w:rPr>
            </w:pPr>
            <w:r>
              <w:rPr>
                <w:i/>
              </w:rPr>
              <w:t>Giv spillerne i klubben 2 dages lærerig og sjov træning med gode oplevelser og nye venskaber på en badmintonskole i sommerferien.</w:t>
            </w:r>
          </w:p>
          <w:p w14:paraId="605200D8" w14:textId="77777777" w:rsidR="00E00BAC" w:rsidRDefault="00E00BAC">
            <w:pPr>
              <w:rPr>
                <w:b/>
              </w:rPr>
            </w:pPr>
          </w:p>
          <w:p w14:paraId="44F740DA" w14:textId="77777777" w:rsidR="00E00BAC" w:rsidRDefault="00E00BA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Hvem løser hvad?</w:t>
            </w:r>
          </w:p>
          <w:p w14:paraId="5C7FB1A0" w14:textId="77777777" w:rsidR="00E00BAC" w:rsidRDefault="00E00BAC">
            <w:r>
              <w:rPr>
                <w:b/>
              </w:rPr>
              <w:t xml:space="preserve">Klubben/foreningen: </w:t>
            </w:r>
          </w:p>
          <w:p w14:paraId="29CE3D70" w14:textId="77777777" w:rsidR="00E00BAC" w:rsidRDefault="00E00BAC" w:rsidP="00E00BAC">
            <w:pPr>
              <w:pStyle w:val="Listeafsnit"/>
              <w:numPr>
                <w:ilvl w:val="0"/>
                <w:numId w:val="7"/>
              </w:numPr>
              <w:spacing w:after="160" w:line="254" w:lineRule="auto"/>
            </w:pPr>
            <w:r>
              <w:t>Stiller hal til rådighed</w:t>
            </w:r>
          </w:p>
          <w:p w14:paraId="6817C442" w14:textId="77777777" w:rsidR="00E00BAC" w:rsidRDefault="00E00BAC" w:rsidP="00E00BAC">
            <w:pPr>
              <w:pStyle w:val="Listeafsnit"/>
              <w:numPr>
                <w:ilvl w:val="0"/>
                <w:numId w:val="7"/>
              </w:numPr>
              <w:spacing w:after="160" w:line="254" w:lineRule="auto"/>
            </w:pPr>
            <w:r>
              <w:t>Distribuerer indbydelse og reklamerer lokalt</w:t>
            </w:r>
          </w:p>
          <w:p w14:paraId="72D0F842" w14:textId="77777777" w:rsidR="00E00BAC" w:rsidRDefault="00E00BAC">
            <w:pPr>
              <w:rPr>
                <w:b/>
              </w:rPr>
            </w:pPr>
            <w:r>
              <w:rPr>
                <w:b/>
              </w:rPr>
              <w:t xml:space="preserve">DGI/Badminton Nordjylland: </w:t>
            </w:r>
          </w:p>
          <w:p w14:paraId="55D0E579" w14:textId="77777777" w:rsidR="00E00BAC" w:rsidRDefault="00E00BAC" w:rsidP="00E00BAC">
            <w:pPr>
              <w:pStyle w:val="Listeafsnit"/>
              <w:numPr>
                <w:ilvl w:val="0"/>
                <w:numId w:val="7"/>
              </w:numPr>
              <w:spacing w:after="160" w:line="254" w:lineRule="auto"/>
              <w:rPr>
                <w:b/>
              </w:rPr>
            </w:pPr>
            <w:r>
              <w:t>Udarbejder indbydelse</w:t>
            </w:r>
          </w:p>
          <w:p w14:paraId="4A004991" w14:textId="77777777" w:rsidR="00E00BAC" w:rsidRDefault="00E00BAC" w:rsidP="00E00BAC">
            <w:pPr>
              <w:pStyle w:val="Listeafsnit"/>
              <w:numPr>
                <w:ilvl w:val="0"/>
                <w:numId w:val="7"/>
              </w:numPr>
              <w:spacing w:after="160" w:line="254" w:lineRule="auto"/>
              <w:rPr>
                <w:b/>
              </w:rPr>
            </w:pPr>
            <w:r>
              <w:t xml:space="preserve">Sørger for instruktør </w:t>
            </w:r>
          </w:p>
          <w:p w14:paraId="08132E20" w14:textId="77777777" w:rsidR="00E00BAC" w:rsidRDefault="00E00BAC" w:rsidP="00E00BAC">
            <w:pPr>
              <w:pStyle w:val="Listeafsnit"/>
              <w:numPr>
                <w:ilvl w:val="0"/>
                <w:numId w:val="7"/>
              </w:numPr>
              <w:spacing w:after="160" w:line="254" w:lineRule="auto"/>
              <w:rPr>
                <w:b/>
              </w:rPr>
            </w:pPr>
            <w:r>
              <w:t>Leverer bolde</w:t>
            </w:r>
          </w:p>
          <w:p w14:paraId="62DD2B0F" w14:textId="77777777" w:rsidR="00E00BAC" w:rsidRDefault="00E00BAC" w:rsidP="00E00BAC">
            <w:pPr>
              <w:pStyle w:val="Listeafsnit"/>
              <w:numPr>
                <w:ilvl w:val="0"/>
                <w:numId w:val="7"/>
              </w:numPr>
              <w:spacing w:after="160" w:line="254" w:lineRule="auto"/>
              <w:rPr>
                <w:b/>
              </w:rPr>
            </w:pPr>
            <w:r>
              <w:t>Leverer diplomer</w:t>
            </w:r>
          </w:p>
          <w:p w14:paraId="59C9C972" w14:textId="77777777" w:rsidR="00E00BAC" w:rsidRDefault="00E00BAC" w:rsidP="00E00BAC">
            <w:pPr>
              <w:pStyle w:val="Listeafsnit"/>
              <w:numPr>
                <w:ilvl w:val="0"/>
                <w:numId w:val="7"/>
              </w:numPr>
              <w:spacing w:after="160" w:line="254" w:lineRule="auto"/>
              <w:rPr>
                <w:b/>
              </w:rPr>
            </w:pPr>
            <w:r>
              <w:t>Sender pressemeddelelse til alle klubber i Nordjylland</w:t>
            </w:r>
          </w:p>
          <w:p w14:paraId="2D4202F1" w14:textId="77777777" w:rsidR="00E00BAC" w:rsidRDefault="00E00BAC" w:rsidP="00E00BAC">
            <w:pPr>
              <w:pStyle w:val="Listeafsnit"/>
              <w:numPr>
                <w:ilvl w:val="0"/>
                <w:numId w:val="7"/>
              </w:numPr>
              <w:spacing w:after="160" w:line="254" w:lineRule="auto"/>
              <w:rPr>
                <w:b/>
              </w:rPr>
            </w:pPr>
            <w:r>
              <w:t xml:space="preserve">Administrerer tilmeldinger </w:t>
            </w:r>
          </w:p>
          <w:p w14:paraId="587799F0" w14:textId="77777777" w:rsidR="00E00BAC" w:rsidRDefault="00E00BAC">
            <w:pPr>
              <w:pStyle w:val="Overskrift1"/>
            </w:pPr>
          </w:p>
        </w:tc>
      </w:tr>
    </w:tbl>
    <w:p w14:paraId="234A309D" w14:textId="156A0754" w:rsidR="00E00BAC" w:rsidRDefault="00E00BAC" w:rsidP="00E00BAC">
      <w:pPr>
        <w:rPr>
          <w:rFonts w:ascii="Arial" w:hAnsi="Arial" w:cstheme="minorBidi"/>
          <w:b/>
          <w:sz w:val="19"/>
          <w:szCs w:val="19"/>
        </w:rPr>
      </w:pPr>
      <w:r>
        <w:rPr>
          <w:rFonts w:ascii="Arial" w:hAnsi="Arial" w:cstheme="minorBidi"/>
          <w:noProof/>
          <w:sz w:val="19"/>
          <w:szCs w:val="19"/>
          <w:lang w:eastAsia="da-DK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7BB1364B" wp14:editId="4FD765D2">
                <wp:simplePos x="0" y="0"/>
                <wp:positionH relativeFrom="page">
                  <wp:posOffset>694690</wp:posOffset>
                </wp:positionH>
                <wp:positionV relativeFrom="page">
                  <wp:posOffset>9480550</wp:posOffset>
                </wp:positionV>
                <wp:extent cx="6659880" cy="1155700"/>
                <wp:effectExtent l="0" t="0" r="0" b="6350"/>
                <wp:wrapNone/>
                <wp:docPr id="12" name="Tekstbok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880" cy="1155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Vælg logoer her"/>
                              <w:tag w:val="Vælg logoer her"/>
                              <w:id w:val="-1646885186"/>
                              <w:placeholder>
                                <w:docPart w:val="402B33B5CAE74B98ADCBCA360270FAF0"/>
                              </w:placeholder>
                              <w:docPartList>
                                <w:docPartGallery w:val="Quick Parts"/>
                                <w:docPartCategory w:val="DGI"/>
                              </w:docPartList>
                            </w:sdtPr>
                            <w:sdtEndPr>
                              <w:rPr>
                                <w:rFonts w:eastAsiaTheme="majorEastAsia" w:cstheme="majorBidi"/>
                                <w:sz w:val="22"/>
                                <w:szCs w:val="22"/>
                              </w:rPr>
                            </w:sdtEndPr>
                            <w:sdtContent>
                              <w:tbl>
                                <w:tblPr>
                                  <w:tblStyle w:val="Tabel-Gitter"/>
                                  <w:tblW w:w="10090" w:type="dxa"/>
                                  <w:tblInd w:w="0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4028"/>
                                  <w:gridCol w:w="449"/>
                                  <w:gridCol w:w="374"/>
                                  <w:gridCol w:w="1200"/>
                                  <w:gridCol w:w="361"/>
                                  <w:gridCol w:w="1020"/>
                                  <w:gridCol w:w="471"/>
                                  <w:gridCol w:w="492"/>
                                  <w:gridCol w:w="851"/>
                                  <w:gridCol w:w="394"/>
                                  <w:gridCol w:w="450"/>
                                </w:tblGrid>
                                <w:tr w:rsidR="00E00BAC" w14:paraId="31EF927C" w14:textId="77777777">
                                  <w:trPr>
                                    <w:trHeight w:val="539"/>
                                  </w:trPr>
                                  <w:tc>
                                    <w:tcPr>
                                      <w:tcW w:w="4025" w:type="dxa"/>
                                    </w:tcPr>
                                    <w:p w14:paraId="48B9DE54" w14:textId="77777777" w:rsidR="00E00BAC" w:rsidRDefault="00E00BAC">
                                      <w:pPr>
                                        <w:spacing w:line="280" w:lineRule="atLeast"/>
                                      </w:pPr>
                                    </w:p>
                                  </w:tc>
                                  <w:tc>
                                    <w:tcPr>
                                      <w:tcW w:w="448" w:type="dxa"/>
                                    </w:tcPr>
                                    <w:p w14:paraId="1D9321F9" w14:textId="77777777" w:rsidR="00E00BAC" w:rsidRDefault="00E00BAC">
                                      <w:pPr>
                                        <w:spacing w:line="280" w:lineRule="atLeast"/>
                                      </w:pPr>
                                    </w:p>
                                  </w:tc>
                                  <w:tc>
                                    <w:tcPr>
                                      <w:tcW w:w="374" w:type="dxa"/>
                                    </w:tcPr>
                                    <w:p w14:paraId="308AFEB0" w14:textId="77777777" w:rsidR="00E00BAC" w:rsidRDefault="00E00BAC">
                                      <w:pPr>
                                        <w:spacing w:line="280" w:lineRule="atLeast"/>
                                      </w:pPr>
                                    </w:p>
                                  </w:tc>
                                  <w:tc>
                                    <w:tcPr>
                                      <w:tcW w:w="1200" w:type="dxa"/>
                                    </w:tcPr>
                                    <w:p w14:paraId="5F596660" w14:textId="77777777" w:rsidR="00E00BAC" w:rsidRDefault="00E00BAC">
                                      <w:pPr>
                                        <w:spacing w:line="280" w:lineRule="atLeast"/>
                                      </w:pPr>
                                    </w:p>
                                  </w:tc>
                                  <w:tc>
                                    <w:tcPr>
                                      <w:tcW w:w="361" w:type="dxa"/>
                                    </w:tcPr>
                                    <w:p w14:paraId="03B952CF" w14:textId="77777777" w:rsidR="00E00BAC" w:rsidRDefault="00E00BAC">
                                      <w:pPr>
                                        <w:spacing w:line="280" w:lineRule="atLeast"/>
                                      </w:pPr>
                                    </w:p>
                                  </w:tc>
                                  <w:tc>
                                    <w:tcPr>
                                      <w:tcW w:w="1020" w:type="dxa"/>
                                    </w:tcPr>
                                    <w:p w14:paraId="77AA922F" w14:textId="77777777" w:rsidR="00E00BAC" w:rsidRDefault="00E00BAC">
                                      <w:pPr>
                                        <w:spacing w:line="280" w:lineRule="atLeast"/>
                                      </w:pPr>
                                    </w:p>
                                  </w:tc>
                                  <w:tc>
                                    <w:tcPr>
                                      <w:tcW w:w="471" w:type="dxa"/>
                                    </w:tcPr>
                                    <w:p w14:paraId="65B6FDBF" w14:textId="77777777" w:rsidR="00E00BAC" w:rsidRDefault="00E00BAC">
                                      <w:pPr>
                                        <w:spacing w:line="280" w:lineRule="atLeast"/>
                                      </w:pPr>
                                    </w:p>
                                  </w:tc>
                                  <w:tc>
                                    <w:tcPr>
                                      <w:tcW w:w="492" w:type="dxa"/>
                                    </w:tcPr>
                                    <w:p w14:paraId="38317F26" w14:textId="77777777" w:rsidR="00E00BAC" w:rsidRDefault="00E00BAC">
                                      <w:pPr>
                                        <w:spacing w:line="280" w:lineRule="atLeast"/>
                                      </w:pPr>
                                    </w:p>
                                  </w:tc>
                                  <w:tc>
                                    <w:tcPr>
                                      <w:tcW w:w="851" w:type="dxa"/>
                                    </w:tcPr>
                                    <w:p w14:paraId="5DE7AAD2" w14:textId="77777777" w:rsidR="00E00BAC" w:rsidRDefault="00E00BAC">
                                      <w:pPr>
                                        <w:spacing w:line="280" w:lineRule="atLeast"/>
                                      </w:pPr>
                                    </w:p>
                                  </w:tc>
                                  <w:tc>
                                    <w:tcPr>
                                      <w:tcW w:w="394" w:type="dxa"/>
                                    </w:tcPr>
                                    <w:p w14:paraId="1B912836" w14:textId="77777777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450" w:type="dxa"/>
                                      <w:vMerge w:val="restart"/>
                                      <w:vAlign w:val="center"/>
                                      <w:hideMark/>
                                    </w:tcPr>
                                    <w:p w14:paraId="2AC06501" w14:textId="035BBE31" w:rsidR="00E00BAC" w:rsidRDefault="00E00BAC">
                                      <w:pPr>
                                        <w:spacing w:line="280" w:lineRule="atLeast"/>
                                      </w:pPr>
                                      <w:r>
                                        <w:rPr>
                                          <w:noProof/>
                                          <w:sz w:val="20"/>
                                          <w:szCs w:val="20"/>
                                          <w:lang w:eastAsia="da-DK"/>
                                        </w:rPr>
                                        <w:drawing>
                                          <wp:inline distT="0" distB="0" distL="0" distR="0" wp14:anchorId="4871A2BB" wp14:editId="0F607B02">
                                            <wp:extent cx="285750" cy="704850"/>
                                            <wp:effectExtent l="0" t="0" r="0" b="0"/>
                                            <wp:docPr id="6" name="Billede 6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9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6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85750" cy="7048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</w:tr>
                                <w:tr w:rsidR="00E00BAC" w14:paraId="0A81B6F4" w14:textId="77777777">
                                  <w:trPr>
                                    <w:trHeight w:hRule="exact" w:val="567"/>
                                  </w:trPr>
                                  <w:tc>
                                    <w:tcPr>
                                      <w:tcW w:w="4025" w:type="dxa"/>
                                      <w:vAlign w:val="center"/>
                                    </w:tcPr>
                                    <w:p w14:paraId="4ED35E96" w14:textId="77777777" w:rsidR="00E00BAC" w:rsidRDefault="00E00BAC">
                                      <w:pPr>
                                        <w:spacing w:line="280" w:lineRule="atLeast"/>
                                        <w:jc w:val="right"/>
                                      </w:pPr>
                                    </w:p>
                                  </w:tc>
                                  <w:tc>
                                    <w:tcPr>
                                      <w:tcW w:w="448" w:type="dxa"/>
                                    </w:tcPr>
                                    <w:p w14:paraId="1DE07B88" w14:textId="77777777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374" w:type="dxa"/>
                                    </w:tcPr>
                                    <w:p w14:paraId="47EFDE7B" w14:textId="77777777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200" w:type="dxa"/>
                                      <w:vAlign w:val="center"/>
                                      <w:hideMark/>
                                    </w:tcPr>
                                    <w:p w14:paraId="5836F8DD" w14:textId="17B7C0C7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361" w:type="dxa"/>
                                    </w:tcPr>
                                    <w:p w14:paraId="4FF60A81" w14:textId="77777777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020" w:type="dxa"/>
                                      <w:vAlign w:val="center"/>
                                      <w:hideMark/>
                                    </w:tcPr>
                                    <w:p w14:paraId="2CFDD6FF" w14:textId="454C35C6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471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single" w:sz="8" w:space="0" w:color="auto"/>
                                      </w:tcBorders>
                                    </w:tcPr>
                                    <w:p w14:paraId="212DD034" w14:textId="77777777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492" w:type="dxa"/>
                                      <w:tcBorders>
                                        <w:top w:val="nil"/>
                                        <w:left w:val="single" w:sz="8" w:space="0" w:color="auto"/>
                                        <w:bottom w:val="nil"/>
                                        <w:right w:val="nil"/>
                                      </w:tcBorders>
                                    </w:tcPr>
                                    <w:p w14:paraId="75990D04" w14:textId="77777777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851" w:type="dxa"/>
                                      <w:vAlign w:val="center"/>
                                      <w:hideMark/>
                                    </w:tcPr>
                                    <w:p w14:paraId="0B954027" w14:textId="7F6B4F95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394" w:type="dxa"/>
                                    </w:tcPr>
                                    <w:p w14:paraId="77CAC8A5" w14:textId="77777777" w:rsidR="00E00BAC" w:rsidRDefault="00E00BAC">
                                      <w:pPr>
                                        <w:spacing w:line="280" w:lineRule="atLeast"/>
                                        <w:rPr>
                                          <w:noProof/>
                                          <w:lang w:eastAsia="da-DK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450" w:type="dxa"/>
                                      <w:vMerge/>
                                      <w:vAlign w:val="center"/>
                                      <w:hideMark/>
                                    </w:tcPr>
                                    <w:p w14:paraId="39804FC9" w14:textId="77777777" w:rsidR="00E00BAC" w:rsidRDefault="00E00BAC"/>
                                  </w:tc>
                                </w:tr>
                              </w:tbl>
                              <w:p w14:paraId="2D545574" w14:textId="77777777" w:rsidR="00E00BAC" w:rsidRDefault="00E00BAC" w:rsidP="00E00BAC">
                                <w:pPr>
                                  <w:spacing w:after="200" w:line="276" w:lineRule="auto"/>
                                  <w:rPr>
                                    <w:rFonts w:ascii="Arial" w:hAnsi="Arial" w:cstheme="minorBidi"/>
                                    <w:sz w:val="19"/>
                                    <w:szCs w:val="19"/>
                                  </w:rPr>
                                </w:pPr>
                              </w:p>
                            </w:sdtContent>
                          </w:sdt>
                          <w:p w14:paraId="175F206E" w14:textId="77777777" w:rsidR="00E00BAC" w:rsidRDefault="00E00BAC" w:rsidP="00E00BA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2" o:spid="_x0000_s1026" type="#_x0000_t202" style="position:absolute;margin-left:54.7pt;margin-top:746.5pt;width:524.4pt;height:9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" filled="f" stroked="f" strokeweight=".5pt">
                <v:textbox>
                  <w:txbxContent>
                    <w:sdt>
                      <w:sdtPr>
                        <w:alias w:val="Vælg logoer her"/>
                        <w:tag w:val="Vælg logoer her"/>
                        <w:id w:val="-1646885186"/>
                        <w:placeholder>
                          <w:docPart w:val="402B33B5CAE74B98ADCBCA360270FAF0"/>
                        </w:placeholder>
                        <w:docPartList>
                          <w:docPartGallery w:val="Quick Parts"/>
                          <w:docPartCategory w:val="DGI"/>
                        </w:docPartList>
                      </w:sdtPr>
                      <w:sdtEndPr>
                        <w:rPr>
                          <w:rFonts w:eastAsiaTheme="majorEastAsia" w:cstheme="majorBidi"/>
                          <w:sz w:val="22"/>
                          <w:szCs w:val="22"/>
                        </w:rPr>
                      </w:sdtEndPr>
                      <w:sdtContent>
                        <w:tbl>
                          <w:tblPr>
                            <w:tblStyle w:val="Tabel-Gitter"/>
                            <w:tblW w:w="10090" w:type="dxa"/>
                            <w:tblInd w:w="0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028"/>
                            <w:gridCol w:w="449"/>
                            <w:gridCol w:w="374"/>
                            <w:gridCol w:w="1200"/>
                            <w:gridCol w:w="361"/>
                            <w:gridCol w:w="1020"/>
                            <w:gridCol w:w="471"/>
                            <w:gridCol w:w="492"/>
                            <w:gridCol w:w="851"/>
                            <w:gridCol w:w="394"/>
                            <w:gridCol w:w="450"/>
                          </w:tblGrid>
                          <w:tr w:rsidR="00E00BAC" w14:paraId="31EF927C" w14:textId="77777777">
                            <w:trPr>
                              <w:trHeight w:val="539"/>
                            </w:trPr>
                            <w:tc>
                              <w:tcPr>
                                <w:tcW w:w="4025" w:type="dxa"/>
                              </w:tcPr>
                              <w:p w14:paraId="48B9DE54" w14:textId="77777777" w:rsidR="00E00BAC" w:rsidRDefault="00E00BAC">
                                <w:pPr>
                                  <w:spacing w:line="280" w:lineRule="atLeast"/>
                                </w:pPr>
                              </w:p>
                            </w:tc>
                            <w:tc>
                              <w:tcPr>
                                <w:tcW w:w="448" w:type="dxa"/>
                              </w:tcPr>
                              <w:p w14:paraId="1D9321F9" w14:textId="77777777" w:rsidR="00E00BAC" w:rsidRDefault="00E00BAC">
                                <w:pPr>
                                  <w:spacing w:line="280" w:lineRule="atLeast"/>
                                </w:pPr>
                              </w:p>
                            </w:tc>
                            <w:tc>
                              <w:tcPr>
                                <w:tcW w:w="374" w:type="dxa"/>
                              </w:tcPr>
                              <w:p w14:paraId="308AFEB0" w14:textId="77777777" w:rsidR="00E00BAC" w:rsidRDefault="00E00BAC">
                                <w:pPr>
                                  <w:spacing w:line="280" w:lineRule="atLeast"/>
                                </w:pPr>
                              </w:p>
                            </w:tc>
                            <w:tc>
                              <w:tcPr>
                                <w:tcW w:w="1200" w:type="dxa"/>
                              </w:tcPr>
                              <w:p w14:paraId="5F596660" w14:textId="77777777" w:rsidR="00E00BAC" w:rsidRDefault="00E00BAC">
                                <w:pPr>
                                  <w:spacing w:line="280" w:lineRule="atLeast"/>
                                </w:pPr>
                              </w:p>
                            </w:tc>
                            <w:tc>
                              <w:tcPr>
                                <w:tcW w:w="361" w:type="dxa"/>
                              </w:tcPr>
                              <w:p w14:paraId="03B952CF" w14:textId="77777777" w:rsidR="00E00BAC" w:rsidRDefault="00E00BAC">
                                <w:pPr>
                                  <w:spacing w:line="280" w:lineRule="atLeast"/>
                                </w:pPr>
                              </w:p>
                            </w:tc>
                            <w:tc>
                              <w:tcPr>
                                <w:tcW w:w="1020" w:type="dxa"/>
                              </w:tcPr>
                              <w:p w14:paraId="77AA922F" w14:textId="77777777" w:rsidR="00E00BAC" w:rsidRDefault="00E00BAC">
                                <w:pPr>
                                  <w:spacing w:line="280" w:lineRule="atLeast"/>
                                </w:pPr>
                              </w:p>
                            </w:tc>
                            <w:tc>
                              <w:tcPr>
                                <w:tcW w:w="471" w:type="dxa"/>
                              </w:tcPr>
                              <w:p w14:paraId="65B6FDBF" w14:textId="77777777" w:rsidR="00E00BAC" w:rsidRDefault="00E00BAC">
                                <w:pPr>
                                  <w:spacing w:line="280" w:lineRule="atLeast"/>
                                </w:pPr>
                              </w:p>
                            </w:tc>
                            <w:tc>
                              <w:tcPr>
                                <w:tcW w:w="492" w:type="dxa"/>
                              </w:tcPr>
                              <w:p w14:paraId="38317F26" w14:textId="77777777" w:rsidR="00E00BAC" w:rsidRDefault="00E00BAC">
                                <w:pPr>
                                  <w:spacing w:line="280" w:lineRule="atLeast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5DE7AAD2" w14:textId="77777777" w:rsidR="00E00BAC" w:rsidRDefault="00E00BAC">
                                <w:pPr>
                                  <w:spacing w:line="280" w:lineRule="atLeast"/>
                                </w:pPr>
                              </w:p>
                            </w:tc>
                            <w:tc>
                              <w:tcPr>
                                <w:tcW w:w="394" w:type="dxa"/>
                              </w:tcPr>
                              <w:p w14:paraId="1B912836" w14:textId="77777777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0" w:type="dxa"/>
                                <w:vMerge w:val="restart"/>
                                <w:vAlign w:val="center"/>
                                <w:hideMark/>
                              </w:tcPr>
                              <w:p w14:paraId="2AC06501" w14:textId="035BBE31" w:rsidR="00E00BAC" w:rsidRDefault="00E00BAC">
                                <w:pPr>
                                  <w:spacing w:line="280" w:lineRule="atLeast"/>
                                </w:pPr>
                                <w:r>
                                  <w:rPr>
                                    <w:noProof/>
                                    <w:sz w:val="20"/>
                                    <w:szCs w:val="20"/>
                                    <w:lang w:eastAsia="da-DK"/>
                                  </w:rPr>
                                  <w:drawing>
                                    <wp:inline distT="0" distB="0" distL="0" distR="0" wp14:anchorId="4871A2BB" wp14:editId="0F607B02">
                                      <wp:extent cx="285750" cy="704850"/>
                                      <wp:effectExtent l="0" t="0" r="0" b="0"/>
                                      <wp:docPr id="6" name="Billede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85750" cy="7048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E00BAC" w14:paraId="0A81B6F4" w14:textId="77777777">
                            <w:trPr>
                              <w:trHeight w:hRule="exact" w:val="567"/>
                            </w:trPr>
                            <w:tc>
                              <w:tcPr>
                                <w:tcW w:w="4025" w:type="dxa"/>
                                <w:vAlign w:val="center"/>
                              </w:tcPr>
                              <w:p w14:paraId="4ED35E96" w14:textId="77777777" w:rsidR="00E00BAC" w:rsidRDefault="00E00BAC">
                                <w:pPr>
                                  <w:spacing w:line="280" w:lineRule="atLeast"/>
                                  <w:jc w:val="right"/>
                                </w:pPr>
                              </w:p>
                            </w:tc>
                            <w:tc>
                              <w:tcPr>
                                <w:tcW w:w="448" w:type="dxa"/>
                              </w:tcPr>
                              <w:p w14:paraId="1DE07B88" w14:textId="77777777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74" w:type="dxa"/>
                              </w:tcPr>
                              <w:p w14:paraId="47EFDE7B" w14:textId="77777777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00" w:type="dxa"/>
                                <w:vAlign w:val="center"/>
                                <w:hideMark/>
                              </w:tcPr>
                              <w:p w14:paraId="5836F8DD" w14:textId="17B7C0C7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1" w:type="dxa"/>
                              </w:tcPr>
                              <w:p w14:paraId="4FF60A81" w14:textId="77777777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" w:type="dxa"/>
                                <w:vAlign w:val="center"/>
                                <w:hideMark/>
                              </w:tcPr>
                              <w:p w14:paraId="2CFDD6FF" w14:textId="454C35C6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7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8" w:space="0" w:color="auto"/>
                                </w:tcBorders>
                              </w:tcPr>
                              <w:p w14:paraId="212DD034" w14:textId="77777777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2" w:type="dxa"/>
                                <w:tcBorders>
                                  <w:top w:val="nil"/>
                                  <w:left w:val="single" w:sz="8" w:space="0" w:color="auto"/>
                                  <w:bottom w:val="nil"/>
                                  <w:right w:val="nil"/>
                                </w:tcBorders>
                              </w:tcPr>
                              <w:p w14:paraId="75990D04" w14:textId="77777777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  <w:hideMark/>
                              </w:tcPr>
                              <w:p w14:paraId="0B954027" w14:textId="7F6B4F95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4" w:type="dxa"/>
                              </w:tcPr>
                              <w:p w14:paraId="77CAC8A5" w14:textId="77777777" w:rsidR="00E00BAC" w:rsidRDefault="00E00BAC">
                                <w:pPr>
                                  <w:spacing w:line="280" w:lineRule="atLeast"/>
                                  <w:rPr>
                                    <w:noProof/>
                                    <w:lang w:eastAsia="da-DK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0" w:type="dxa"/>
                                <w:vMerge/>
                                <w:vAlign w:val="center"/>
                                <w:hideMark/>
                              </w:tcPr>
                              <w:p w14:paraId="39804FC9" w14:textId="77777777" w:rsidR="00E00BAC" w:rsidRDefault="00E00BAC"/>
                            </w:tc>
                          </w:tr>
                        </w:tbl>
                        <w:p w14:paraId="2D545574" w14:textId="77777777" w:rsidR="00E00BAC" w:rsidRDefault="00E00BAC" w:rsidP="00E00BAC">
                          <w:pPr>
                            <w:spacing w:after="200" w:line="276" w:lineRule="auto"/>
                            <w:rPr>
                              <w:rFonts w:ascii="Arial" w:hAnsi="Arial" w:cstheme="minorBidi"/>
                              <w:sz w:val="19"/>
                              <w:szCs w:val="19"/>
                            </w:rPr>
                          </w:pPr>
                        </w:p>
                      </w:sdtContent>
                    </w:sdt>
                    <w:p w14:paraId="175F206E" w14:textId="77777777" w:rsidR="00E00BAC" w:rsidRDefault="00E00BAC" w:rsidP="00E00BA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b/>
        </w:rPr>
        <w:t>Pris pr. deltager:</w:t>
      </w:r>
    </w:p>
    <w:p w14:paraId="7037C316" w14:textId="77777777" w:rsidR="00E00BAC" w:rsidRDefault="00E00BAC" w:rsidP="00E00BAC">
      <w:r>
        <w:t xml:space="preserve">300 kr. </w:t>
      </w:r>
    </w:p>
    <w:p w14:paraId="26440AD8" w14:textId="77777777" w:rsidR="00E00BAC" w:rsidRDefault="00E00BAC" w:rsidP="00E00BAC">
      <w:pPr>
        <w:rPr>
          <w:b/>
        </w:rPr>
      </w:pPr>
    </w:p>
    <w:p w14:paraId="1B60D105" w14:textId="77777777" w:rsidR="00E00BAC" w:rsidRDefault="00E00BAC" w:rsidP="00E00BAC">
      <w:pPr>
        <w:rPr>
          <w:b/>
        </w:rPr>
      </w:pPr>
      <w:r>
        <w:rPr>
          <w:b/>
        </w:rPr>
        <w:t xml:space="preserve">Kontakt os for mere info </w:t>
      </w:r>
    </w:p>
    <w:p w14:paraId="6C3F6A68" w14:textId="77777777" w:rsidR="00E00BAC" w:rsidRDefault="00E00BAC" w:rsidP="00E00BAC"/>
    <w:p w14:paraId="57E1FD75" w14:textId="77777777" w:rsidR="00E00BAC" w:rsidRDefault="00E00BAC" w:rsidP="00E00BAC">
      <w:r>
        <w:t>Med venlig hilsen</w:t>
      </w:r>
    </w:p>
    <w:p w14:paraId="13C55E14" w14:textId="77777777" w:rsidR="00E00BAC" w:rsidRDefault="00E00BAC" w:rsidP="00E00BAC">
      <w:pPr>
        <w:rPr>
          <w:rFonts w:cs="Arial"/>
          <w:bCs/>
          <w:sz w:val="20"/>
          <w:szCs w:val="20"/>
          <w:lang w:eastAsia="da-DK"/>
        </w:rPr>
      </w:pPr>
    </w:p>
    <w:p w14:paraId="15B6E050" w14:textId="77777777" w:rsidR="00E00BAC" w:rsidRDefault="00E00BAC" w:rsidP="00E00BAC">
      <w:pPr>
        <w:rPr>
          <w:rFonts w:cs="Arial"/>
          <w:bCs/>
          <w:sz w:val="20"/>
          <w:szCs w:val="20"/>
          <w:lang w:eastAsia="da-DK"/>
        </w:rPr>
      </w:pPr>
      <w:r>
        <w:rPr>
          <w:rFonts w:cs="Arial"/>
          <w:bCs/>
          <w:sz w:val="20"/>
          <w:szCs w:val="20"/>
          <w:lang w:eastAsia="da-DK"/>
        </w:rPr>
        <w:t>Lasse Todberg</w:t>
      </w:r>
    </w:p>
    <w:p w14:paraId="23C815A3" w14:textId="77777777" w:rsidR="00E00BAC" w:rsidRDefault="00E00BAC" w:rsidP="00E00BAC">
      <w:pPr>
        <w:rPr>
          <w:rFonts w:cs="Arial"/>
          <w:sz w:val="20"/>
          <w:szCs w:val="20"/>
          <w:lang w:eastAsia="da-DK"/>
        </w:rPr>
      </w:pPr>
      <w:r>
        <w:rPr>
          <w:rFonts w:cs="Arial"/>
          <w:sz w:val="20"/>
          <w:szCs w:val="20"/>
          <w:lang w:eastAsia="da-DK"/>
        </w:rPr>
        <w:t>DGI Nordjylland │ Badminton Nordjylland</w:t>
      </w:r>
    </w:p>
    <w:p w14:paraId="4DF2C703" w14:textId="77777777" w:rsidR="00E00BAC" w:rsidRDefault="00E00BAC" w:rsidP="00E00BAC">
      <w:pPr>
        <w:rPr>
          <w:rFonts w:cs="Arial"/>
          <w:sz w:val="20"/>
          <w:szCs w:val="20"/>
          <w:lang w:eastAsia="da-DK"/>
        </w:rPr>
      </w:pPr>
      <w:r>
        <w:rPr>
          <w:rFonts w:cs="Arial"/>
          <w:sz w:val="20"/>
          <w:szCs w:val="20"/>
          <w:lang w:eastAsia="da-DK"/>
        </w:rPr>
        <w:t>Teglgårds Plads 1 – niveau 9 │ 9000 Aalborg</w:t>
      </w:r>
    </w:p>
    <w:p w14:paraId="75C98BCA" w14:textId="77777777" w:rsidR="00E00BAC" w:rsidRDefault="00E00BAC" w:rsidP="00E00BAC">
      <w:pPr>
        <w:rPr>
          <w:rFonts w:cs="Arial"/>
          <w:color w:val="1F497D"/>
          <w:sz w:val="20"/>
          <w:szCs w:val="20"/>
          <w:lang w:eastAsia="da-DK"/>
        </w:rPr>
      </w:pPr>
      <w:r>
        <w:rPr>
          <w:rFonts w:cs="Arial"/>
          <w:sz w:val="20"/>
          <w:szCs w:val="20"/>
          <w:lang w:eastAsia="da-DK"/>
        </w:rPr>
        <w:t xml:space="preserve">Telefon: 25 74 77 71 │ </w:t>
      </w:r>
      <w:hyperlink r:id="rId17" w:history="1">
        <w:r>
          <w:rPr>
            <w:rStyle w:val="Hyperlink"/>
            <w:rFonts w:cs="Arial"/>
            <w:color w:val="0000FF"/>
            <w:sz w:val="20"/>
            <w:szCs w:val="20"/>
            <w:lang w:eastAsia="da-DK"/>
          </w:rPr>
          <w:t>lasse.todberg@dgi.dk</w:t>
        </w:r>
      </w:hyperlink>
      <w:r>
        <w:rPr>
          <w:rFonts w:cs="Arial"/>
          <w:color w:val="1F497D"/>
          <w:sz w:val="20"/>
          <w:szCs w:val="20"/>
          <w:lang w:eastAsia="da-DK"/>
        </w:rPr>
        <w:t xml:space="preserve"> </w:t>
      </w:r>
    </w:p>
    <w:p w14:paraId="510B6151" w14:textId="0BE625C6" w:rsidR="004957AF" w:rsidRDefault="00E00BAC" w:rsidP="00E00BAC">
      <w:r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anchor distT="0" distB="0" distL="114300" distR="114300" simplePos="0" relativeHeight="251658240" behindDoc="1" locked="0" layoutInCell="1" allowOverlap="1" wp14:anchorId="587CD7DA" wp14:editId="4E2210AA">
            <wp:simplePos x="0" y="0"/>
            <wp:positionH relativeFrom="margin">
              <wp:align>left</wp:align>
            </wp:positionH>
            <wp:positionV relativeFrom="paragraph">
              <wp:posOffset>444500</wp:posOffset>
            </wp:positionV>
            <wp:extent cx="1933575" cy="1259840"/>
            <wp:effectExtent l="0" t="0" r="9525" b="0"/>
            <wp:wrapTight wrapText="bothSides">
              <wp:wrapPolygon edited="0">
                <wp:start x="0" y="0"/>
                <wp:lineTo x="0" y="21230"/>
                <wp:lineTo x="21494" y="21230"/>
                <wp:lineTo x="21494" y="0"/>
                <wp:lineTo x="0" y="0"/>
              </wp:wrapPolygon>
            </wp:wrapTight>
            <wp:docPr id="2" name="Billede 2" descr="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7" descr="Childre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5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9" w:history="1">
        <w:r>
          <w:rPr>
            <w:rStyle w:val="Hyperlink"/>
            <w:rFonts w:cs="Arial"/>
            <w:color w:val="0000FF"/>
            <w:sz w:val="20"/>
            <w:szCs w:val="20"/>
            <w:lang w:eastAsia="da-DK"/>
          </w:rPr>
          <w:t>www.dgi.dk/nordjylland</w:t>
        </w:r>
      </w:hyperlink>
      <w:r>
        <w:rPr>
          <w:rFonts w:cs="Arial"/>
          <w:sz w:val="20"/>
          <w:szCs w:val="20"/>
          <w:lang w:eastAsia="da-DK"/>
        </w:rPr>
        <w:t xml:space="preserve"> │ </w:t>
      </w:r>
      <w:hyperlink r:id="rId20" w:history="1">
        <w:r>
          <w:rPr>
            <w:rStyle w:val="Hyperlink"/>
            <w:rFonts w:cs="Arial"/>
            <w:color w:val="0000FF"/>
            <w:sz w:val="20"/>
            <w:szCs w:val="20"/>
            <w:lang w:eastAsia="da-DK"/>
          </w:rPr>
          <w:t>www.badmintonnordjylland.dk</w:t>
        </w:r>
      </w:hyperlink>
    </w:p>
    <w:p w14:paraId="3CA147E7" w14:textId="77777777" w:rsidR="004957AF" w:rsidRDefault="004957AF" w:rsidP="004957AF">
      <w:bookmarkStart w:id="0" w:name="_GoBack"/>
      <w:bookmarkEnd w:id="0"/>
    </w:p>
    <w:sectPr w:rsidR="004957AF" w:rsidSect="002D65CE">
      <w:footerReference w:type="default" r:id="rId21"/>
      <w:pgSz w:w="11906" w:h="16838"/>
      <w:pgMar w:top="1242" w:right="1134" w:bottom="1701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0460EF" w14:textId="77777777" w:rsidR="006E0395" w:rsidRDefault="006E0395" w:rsidP="00CA09E1">
      <w:r>
        <w:separator/>
      </w:r>
    </w:p>
  </w:endnote>
  <w:endnote w:type="continuationSeparator" w:id="0">
    <w:p w14:paraId="1CA9A78A" w14:textId="77777777" w:rsidR="006E0395" w:rsidRDefault="006E0395" w:rsidP="00CA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7BF24" w14:textId="77777777" w:rsidR="00CA09E1" w:rsidRDefault="007F59BE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292285E1" wp14:editId="2C76CFC6">
          <wp:simplePos x="0" y="0"/>
          <wp:positionH relativeFrom="column">
            <wp:posOffset>-372110</wp:posOffset>
          </wp:positionH>
          <wp:positionV relativeFrom="paragraph">
            <wp:posOffset>-441008</wp:posOffset>
          </wp:positionV>
          <wp:extent cx="6869595" cy="904875"/>
          <wp:effectExtent l="0" t="0" r="762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å DGI Badminton Danmark logofrise.jpg"/>
                  <pic:cNvPicPr/>
                </pic:nvPicPr>
                <pic:blipFill rotWithShape="1"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869595" cy="904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307167" w14:textId="77777777" w:rsidR="006E0395" w:rsidRDefault="006E0395" w:rsidP="00CA09E1">
      <w:r>
        <w:separator/>
      </w:r>
    </w:p>
  </w:footnote>
  <w:footnote w:type="continuationSeparator" w:id="0">
    <w:p w14:paraId="6BACAD11" w14:textId="77777777" w:rsidR="006E0395" w:rsidRDefault="006E0395" w:rsidP="00CA0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D7E91"/>
    <w:multiLevelType w:val="hybridMultilevel"/>
    <w:tmpl w:val="B03EE2CE"/>
    <w:lvl w:ilvl="0" w:tplc="040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169C0D0C"/>
    <w:multiLevelType w:val="hybridMultilevel"/>
    <w:tmpl w:val="58644DA0"/>
    <w:lvl w:ilvl="0" w:tplc="040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9504E35"/>
    <w:multiLevelType w:val="hybridMultilevel"/>
    <w:tmpl w:val="01929F0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B20516"/>
    <w:multiLevelType w:val="hybridMultilevel"/>
    <w:tmpl w:val="ABD0D32C"/>
    <w:lvl w:ilvl="0" w:tplc="0406000F">
      <w:start w:val="1"/>
      <w:numFmt w:val="decimal"/>
      <w:lvlText w:val="%1."/>
      <w:lvlJc w:val="left"/>
      <w:pPr>
        <w:ind w:left="1004" w:hanging="360"/>
      </w:pPr>
    </w:lvl>
    <w:lvl w:ilvl="1" w:tplc="04060019" w:tentative="1">
      <w:start w:val="1"/>
      <w:numFmt w:val="lowerLetter"/>
      <w:lvlText w:val="%2."/>
      <w:lvlJc w:val="left"/>
      <w:pPr>
        <w:ind w:left="1724" w:hanging="360"/>
      </w:pPr>
    </w:lvl>
    <w:lvl w:ilvl="2" w:tplc="0406001B" w:tentative="1">
      <w:start w:val="1"/>
      <w:numFmt w:val="lowerRoman"/>
      <w:lvlText w:val="%3."/>
      <w:lvlJc w:val="right"/>
      <w:pPr>
        <w:ind w:left="2444" w:hanging="180"/>
      </w:pPr>
    </w:lvl>
    <w:lvl w:ilvl="3" w:tplc="0406000F" w:tentative="1">
      <w:start w:val="1"/>
      <w:numFmt w:val="decimal"/>
      <w:lvlText w:val="%4."/>
      <w:lvlJc w:val="left"/>
      <w:pPr>
        <w:ind w:left="3164" w:hanging="360"/>
      </w:pPr>
    </w:lvl>
    <w:lvl w:ilvl="4" w:tplc="04060019" w:tentative="1">
      <w:start w:val="1"/>
      <w:numFmt w:val="lowerLetter"/>
      <w:lvlText w:val="%5."/>
      <w:lvlJc w:val="left"/>
      <w:pPr>
        <w:ind w:left="3884" w:hanging="360"/>
      </w:pPr>
    </w:lvl>
    <w:lvl w:ilvl="5" w:tplc="0406001B" w:tentative="1">
      <w:start w:val="1"/>
      <w:numFmt w:val="lowerRoman"/>
      <w:lvlText w:val="%6."/>
      <w:lvlJc w:val="right"/>
      <w:pPr>
        <w:ind w:left="4604" w:hanging="180"/>
      </w:pPr>
    </w:lvl>
    <w:lvl w:ilvl="6" w:tplc="0406000F" w:tentative="1">
      <w:start w:val="1"/>
      <w:numFmt w:val="decimal"/>
      <w:lvlText w:val="%7."/>
      <w:lvlJc w:val="left"/>
      <w:pPr>
        <w:ind w:left="5324" w:hanging="360"/>
      </w:pPr>
    </w:lvl>
    <w:lvl w:ilvl="7" w:tplc="04060019" w:tentative="1">
      <w:start w:val="1"/>
      <w:numFmt w:val="lowerLetter"/>
      <w:lvlText w:val="%8."/>
      <w:lvlJc w:val="left"/>
      <w:pPr>
        <w:ind w:left="6044" w:hanging="360"/>
      </w:pPr>
    </w:lvl>
    <w:lvl w:ilvl="8" w:tplc="040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BF36AC9"/>
    <w:multiLevelType w:val="hybridMultilevel"/>
    <w:tmpl w:val="C33C5796"/>
    <w:lvl w:ilvl="0" w:tplc="0406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>
    <w:nsid w:val="5C9C0CCE"/>
    <w:multiLevelType w:val="hybridMultilevel"/>
    <w:tmpl w:val="E26E161C"/>
    <w:lvl w:ilvl="0" w:tplc="1BA83C26">
      <w:start w:val="1"/>
      <w:numFmt w:val="bullet"/>
      <w:lvlText w:val="-"/>
      <w:lvlJc w:val="left"/>
      <w:pPr>
        <w:ind w:left="720" w:hanging="360"/>
      </w:pPr>
      <w:rPr>
        <w:rFonts w:ascii="Calibri" w:eastAsiaTheme="majorEastAsia" w:hAnsi="Calibri" w:cstheme="maj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2095D"/>
    <w:multiLevelType w:val="hybridMultilevel"/>
    <w:tmpl w:val="63B200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85"/>
    <w:rsid w:val="00012285"/>
    <w:rsid w:val="000A6C14"/>
    <w:rsid w:val="000B5555"/>
    <w:rsid w:val="000E4F24"/>
    <w:rsid w:val="00234358"/>
    <w:rsid w:val="00236353"/>
    <w:rsid w:val="002D65CE"/>
    <w:rsid w:val="002F0AE8"/>
    <w:rsid w:val="003229A8"/>
    <w:rsid w:val="00332DF6"/>
    <w:rsid w:val="003F7EFE"/>
    <w:rsid w:val="004957AF"/>
    <w:rsid w:val="004C12A4"/>
    <w:rsid w:val="00517037"/>
    <w:rsid w:val="0056229C"/>
    <w:rsid w:val="006250BD"/>
    <w:rsid w:val="00635900"/>
    <w:rsid w:val="00643AA7"/>
    <w:rsid w:val="0067696B"/>
    <w:rsid w:val="006D7FDF"/>
    <w:rsid w:val="006E0395"/>
    <w:rsid w:val="006F5D92"/>
    <w:rsid w:val="0076347E"/>
    <w:rsid w:val="00785B3B"/>
    <w:rsid w:val="007F59BE"/>
    <w:rsid w:val="00813DE1"/>
    <w:rsid w:val="00827365"/>
    <w:rsid w:val="008727CD"/>
    <w:rsid w:val="008F6C9F"/>
    <w:rsid w:val="00A86481"/>
    <w:rsid w:val="00A93F93"/>
    <w:rsid w:val="00AE36C1"/>
    <w:rsid w:val="00BE1839"/>
    <w:rsid w:val="00CA09E1"/>
    <w:rsid w:val="00D7407C"/>
    <w:rsid w:val="00D8338B"/>
    <w:rsid w:val="00DE7C8D"/>
    <w:rsid w:val="00E00BAC"/>
    <w:rsid w:val="00EA1B6D"/>
    <w:rsid w:val="00F23AD6"/>
    <w:rsid w:val="00F8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D5E4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39"/>
    <w:pPr>
      <w:spacing w:after="0" w:line="240" w:lineRule="auto"/>
    </w:pPr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F5D92"/>
    <w:pPr>
      <w:spacing w:before="480"/>
      <w:contextualSpacing/>
      <w:outlineLvl w:val="0"/>
    </w:pPr>
    <w:rPr>
      <w:b/>
      <w:spacing w:val="5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rsid w:val="00813DE1"/>
    <w:pPr>
      <w:spacing w:before="200" w:line="271" w:lineRule="auto"/>
      <w:outlineLvl w:val="1"/>
    </w:pPr>
    <w:rPr>
      <w:smallCap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813DE1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Overskrift4">
    <w:name w:val="heading 4"/>
    <w:aliases w:val="Mellemrubrik"/>
    <w:basedOn w:val="Normal"/>
    <w:next w:val="Normal"/>
    <w:link w:val="Overskrift4Tegn"/>
    <w:uiPriority w:val="9"/>
    <w:unhideWhenUsed/>
    <w:qFormat/>
    <w:rsid w:val="00813DE1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813DE1"/>
    <w:pPr>
      <w:spacing w:line="271" w:lineRule="auto"/>
      <w:outlineLvl w:val="4"/>
    </w:pPr>
    <w:rPr>
      <w:i/>
      <w:iCs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813DE1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813DE1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13DE1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13DE1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basedOn w:val="Normal"/>
    <w:uiPriority w:val="1"/>
    <w:rsid w:val="00813DE1"/>
  </w:style>
  <w:style w:type="paragraph" w:styleId="Titel">
    <w:name w:val="Title"/>
    <w:basedOn w:val="Normal"/>
    <w:next w:val="Normal"/>
    <w:link w:val="TitelTegn"/>
    <w:uiPriority w:val="10"/>
    <w:qFormat/>
    <w:rsid w:val="00813DE1"/>
    <w:pPr>
      <w:spacing w:after="300"/>
      <w:contextualSpacing/>
    </w:pPr>
    <w:rPr>
      <w:smallCaps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813DE1"/>
    <w:rPr>
      <w:smallCaps/>
      <w:sz w:val="52"/>
      <w:szCs w:val="5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F5D92"/>
    <w:rPr>
      <w:rFonts w:ascii="Calibri" w:hAnsi="Calibri"/>
      <w:b/>
      <w:spacing w:val="5"/>
      <w:sz w:val="36"/>
      <w:szCs w:val="3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13DE1"/>
    <w:rPr>
      <w:smallCaps/>
      <w:sz w:val="28"/>
      <w:szCs w:val="28"/>
    </w:rPr>
  </w:style>
  <w:style w:type="paragraph" w:styleId="Undertitel">
    <w:name w:val="Subtitle"/>
    <w:basedOn w:val="Normal"/>
    <w:next w:val="Normal"/>
    <w:link w:val="UndertitelTegn"/>
    <w:uiPriority w:val="11"/>
    <w:rsid w:val="00813DE1"/>
    <w:rPr>
      <w:i/>
      <w:iCs/>
      <w:smallCaps/>
      <w:spacing w:val="10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13DE1"/>
    <w:rPr>
      <w:i/>
      <w:iCs/>
      <w:smallCaps/>
      <w:spacing w:val="10"/>
      <w:sz w:val="28"/>
      <w:szCs w:val="28"/>
    </w:rPr>
  </w:style>
  <w:style w:type="character" w:styleId="Svagfremhvning">
    <w:name w:val="Subtle Emphasis"/>
    <w:uiPriority w:val="19"/>
    <w:rsid w:val="00813DE1"/>
    <w:rPr>
      <w:i/>
      <w:iCs/>
    </w:rPr>
  </w:style>
  <w:style w:type="character" w:styleId="Fremhv">
    <w:name w:val="Emphasis"/>
    <w:uiPriority w:val="20"/>
    <w:rsid w:val="00813DE1"/>
    <w:rPr>
      <w:b/>
      <w:bCs/>
      <w:i/>
      <w:iCs/>
      <w:spacing w:val="10"/>
    </w:rPr>
  </w:style>
  <w:style w:type="character" w:styleId="Kraftigfremhvning">
    <w:name w:val="Intense Emphasis"/>
    <w:uiPriority w:val="21"/>
    <w:rsid w:val="00813DE1"/>
    <w:rPr>
      <w:b/>
      <w:bCs/>
      <w:i/>
      <w:iCs/>
    </w:rPr>
  </w:style>
  <w:style w:type="paragraph" w:styleId="Listeafsnit">
    <w:name w:val="List Paragraph"/>
    <w:basedOn w:val="Normal"/>
    <w:uiPriority w:val="34"/>
    <w:qFormat/>
    <w:rsid w:val="004C12A4"/>
    <w:pPr>
      <w:ind w:left="227"/>
      <w:contextualSpacing/>
    </w:pPr>
  </w:style>
  <w:style w:type="character" w:styleId="Bogenstitel">
    <w:name w:val="Book Title"/>
    <w:basedOn w:val="Standardskrifttypeiafsnit"/>
    <w:uiPriority w:val="33"/>
    <w:rsid w:val="00813DE1"/>
    <w:rPr>
      <w:i/>
      <w:iCs/>
      <w:smallCaps/>
      <w:spacing w:val="5"/>
    </w:rPr>
  </w:style>
  <w:style w:type="character" w:styleId="Strk">
    <w:name w:val="Strong"/>
    <w:uiPriority w:val="22"/>
    <w:rsid w:val="00813DE1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CA09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A09E1"/>
    <w:rPr>
      <w:rFonts w:ascii="Helvetica" w:hAnsi="Helvetica"/>
    </w:rPr>
  </w:style>
  <w:style w:type="paragraph" w:styleId="Sidefod">
    <w:name w:val="footer"/>
    <w:basedOn w:val="Normal"/>
    <w:link w:val="SidefodTegn"/>
    <w:uiPriority w:val="99"/>
    <w:unhideWhenUsed/>
    <w:rsid w:val="00CA09E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A09E1"/>
    <w:rPr>
      <w:rFonts w:ascii="Helvetica" w:hAnsi="Helvetic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A09E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A09E1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13DE1"/>
    <w:rPr>
      <w:i/>
      <w:iCs/>
      <w:smallCaps/>
      <w:spacing w:val="5"/>
      <w:sz w:val="26"/>
      <w:szCs w:val="26"/>
    </w:rPr>
  </w:style>
  <w:style w:type="character" w:customStyle="1" w:styleId="Overskrift4Tegn">
    <w:name w:val="Overskrift 4 Tegn"/>
    <w:aliases w:val="Mellemrubrik Tegn"/>
    <w:basedOn w:val="Standardskrifttypeiafsnit"/>
    <w:link w:val="Overskrift4"/>
    <w:uiPriority w:val="9"/>
    <w:rsid w:val="00813DE1"/>
    <w:rPr>
      <w:b/>
      <w:bCs/>
      <w:spacing w:val="5"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813DE1"/>
    <w:rPr>
      <w:i/>
      <w:iCs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813DE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13DE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13DE1"/>
    <w:rPr>
      <w:b/>
      <w:bCs/>
      <w:color w:val="7F7F7F" w:themeColor="text1" w:themeTint="8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13DE1"/>
    <w:rPr>
      <w:b/>
      <w:bCs/>
      <w:i/>
      <w:iCs/>
      <w:color w:val="7F7F7F" w:themeColor="text1" w:themeTint="80"/>
      <w:sz w:val="18"/>
      <w:szCs w:val="18"/>
    </w:rPr>
  </w:style>
  <w:style w:type="paragraph" w:styleId="Citat">
    <w:name w:val="Quote"/>
    <w:basedOn w:val="Normal"/>
    <w:next w:val="Normal"/>
    <w:link w:val="CitatTegn"/>
    <w:uiPriority w:val="29"/>
    <w:rsid w:val="00813DE1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813DE1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813DE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13DE1"/>
    <w:rPr>
      <w:i/>
      <w:iCs/>
    </w:rPr>
  </w:style>
  <w:style w:type="character" w:styleId="Svaghenvisning">
    <w:name w:val="Subtle Reference"/>
    <w:basedOn w:val="Standardskrifttypeiafsnit"/>
    <w:uiPriority w:val="31"/>
    <w:rsid w:val="00813DE1"/>
    <w:rPr>
      <w:smallCaps/>
    </w:rPr>
  </w:style>
  <w:style w:type="character" w:styleId="Kraftighenvisning">
    <w:name w:val="Intense Reference"/>
    <w:uiPriority w:val="32"/>
    <w:rsid w:val="00813DE1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813DE1"/>
    <w:pPr>
      <w:outlineLvl w:val="9"/>
    </w:pPr>
    <w:rPr>
      <w:lang w:bidi="en-US"/>
    </w:rPr>
  </w:style>
  <w:style w:type="character" w:styleId="Hyperlink">
    <w:name w:val="Hyperlink"/>
    <w:basedOn w:val="Standardskrifttypeiafsnit"/>
    <w:uiPriority w:val="99"/>
    <w:unhideWhenUsed/>
    <w:rsid w:val="006250BD"/>
    <w:rPr>
      <w:color w:val="0000FF" w:themeColor="hyperlink"/>
      <w:u w:val="single"/>
    </w:rPr>
  </w:style>
  <w:style w:type="table" w:styleId="Tabel-Gitter">
    <w:name w:val="Table Grid"/>
    <w:basedOn w:val="Tabel-Normal"/>
    <w:uiPriority w:val="39"/>
    <w:rsid w:val="00E00BAC"/>
    <w:pPr>
      <w:spacing w:after="0" w:line="260" w:lineRule="atLeast"/>
    </w:pPr>
    <w:rPr>
      <w:rFonts w:ascii="Arial" w:eastAsiaTheme="minorHAnsi" w:hAnsi="Arial" w:cstheme="minorBidi"/>
      <w:sz w:val="19"/>
      <w:szCs w:val="19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39"/>
    <w:pPr>
      <w:spacing w:after="0" w:line="240" w:lineRule="auto"/>
    </w:pPr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F5D92"/>
    <w:pPr>
      <w:spacing w:before="480"/>
      <w:contextualSpacing/>
      <w:outlineLvl w:val="0"/>
    </w:pPr>
    <w:rPr>
      <w:b/>
      <w:spacing w:val="5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rsid w:val="00813DE1"/>
    <w:pPr>
      <w:spacing w:before="200" w:line="271" w:lineRule="auto"/>
      <w:outlineLvl w:val="1"/>
    </w:pPr>
    <w:rPr>
      <w:smallCap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813DE1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Overskrift4">
    <w:name w:val="heading 4"/>
    <w:aliases w:val="Mellemrubrik"/>
    <w:basedOn w:val="Normal"/>
    <w:next w:val="Normal"/>
    <w:link w:val="Overskrift4Tegn"/>
    <w:uiPriority w:val="9"/>
    <w:unhideWhenUsed/>
    <w:qFormat/>
    <w:rsid w:val="00813DE1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813DE1"/>
    <w:pPr>
      <w:spacing w:line="271" w:lineRule="auto"/>
      <w:outlineLvl w:val="4"/>
    </w:pPr>
    <w:rPr>
      <w:i/>
      <w:iCs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813DE1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813DE1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13DE1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13DE1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basedOn w:val="Normal"/>
    <w:uiPriority w:val="1"/>
    <w:rsid w:val="00813DE1"/>
  </w:style>
  <w:style w:type="paragraph" w:styleId="Titel">
    <w:name w:val="Title"/>
    <w:basedOn w:val="Normal"/>
    <w:next w:val="Normal"/>
    <w:link w:val="TitelTegn"/>
    <w:uiPriority w:val="10"/>
    <w:qFormat/>
    <w:rsid w:val="00813DE1"/>
    <w:pPr>
      <w:spacing w:after="300"/>
      <w:contextualSpacing/>
    </w:pPr>
    <w:rPr>
      <w:smallCaps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813DE1"/>
    <w:rPr>
      <w:smallCaps/>
      <w:sz w:val="52"/>
      <w:szCs w:val="5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F5D92"/>
    <w:rPr>
      <w:rFonts w:ascii="Calibri" w:hAnsi="Calibri"/>
      <w:b/>
      <w:spacing w:val="5"/>
      <w:sz w:val="36"/>
      <w:szCs w:val="3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13DE1"/>
    <w:rPr>
      <w:smallCaps/>
      <w:sz w:val="28"/>
      <w:szCs w:val="28"/>
    </w:rPr>
  </w:style>
  <w:style w:type="paragraph" w:styleId="Undertitel">
    <w:name w:val="Subtitle"/>
    <w:basedOn w:val="Normal"/>
    <w:next w:val="Normal"/>
    <w:link w:val="UndertitelTegn"/>
    <w:uiPriority w:val="11"/>
    <w:rsid w:val="00813DE1"/>
    <w:rPr>
      <w:i/>
      <w:iCs/>
      <w:smallCaps/>
      <w:spacing w:val="10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13DE1"/>
    <w:rPr>
      <w:i/>
      <w:iCs/>
      <w:smallCaps/>
      <w:spacing w:val="10"/>
      <w:sz w:val="28"/>
      <w:szCs w:val="28"/>
    </w:rPr>
  </w:style>
  <w:style w:type="character" w:styleId="Svagfremhvning">
    <w:name w:val="Subtle Emphasis"/>
    <w:uiPriority w:val="19"/>
    <w:rsid w:val="00813DE1"/>
    <w:rPr>
      <w:i/>
      <w:iCs/>
    </w:rPr>
  </w:style>
  <w:style w:type="character" w:styleId="Fremhv">
    <w:name w:val="Emphasis"/>
    <w:uiPriority w:val="20"/>
    <w:rsid w:val="00813DE1"/>
    <w:rPr>
      <w:b/>
      <w:bCs/>
      <w:i/>
      <w:iCs/>
      <w:spacing w:val="10"/>
    </w:rPr>
  </w:style>
  <w:style w:type="character" w:styleId="Kraftigfremhvning">
    <w:name w:val="Intense Emphasis"/>
    <w:uiPriority w:val="21"/>
    <w:rsid w:val="00813DE1"/>
    <w:rPr>
      <w:b/>
      <w:bCs/>
      <w:i/>
      <w:iCs/>
    </w:rPr>
  </w:style>
  <w:style w:type="paragraph" w:styleId="Listeafsnit">
    <w:name w:val="List Paragraph"/>
    <w:basedOn w:val="Normal"/>
    <w:uiPriority w:val="34"/>
    <w:qFormat/>
    <w:rsid w:val="004C12A4"/>
    <w:pPr>
      <w:ind w:left="227"/>
      <w:contextualSpacing/>
    </w:pPr>
  </w:style>
  <w:style w:type="character" w:styleId="Bogenstitel">
    <w:name w:val="Book Title"/>
    <w:basedOn w:val="Standardskrifttypeiafsnit"/>
    <w:uiPriority w:val="33"/>
    <w:rsid w:val="00813DE1"/>
    <w:rPr>
      <w:i/>
      <w:iCs/>
      <w:smallCaps/>
      <w:spacing w:val="5"/>
    </w:rPr>
  </w:style>
  <w:style w:type="character" w:styleId="Strk">
    <w:name w:val="Strong"/>
    <w:uiPriority w:val="22"/>
    <w:rsid w:val="00813DE1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CA09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A09E1"/>
    <w:rPr>
      <w:rFonts w:ascii="Helvetica" w:hAnsi="Helvetica"/>
    </w:rPr>
  </w:style>
  <w:style w:type="paragraph" w:styleId="Sidefod">
    <w:name w:val="footer"/>
    <w:basedOn w:val="Normal"/>
    <w:link w:val="SidefodTegn"/>
    <w:uiPriority w:val="99"/>
    <w:unhideWhenUsed/>
    <w:rsid w:val="00CA09E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A09E1"/>
    <w:rPr>
      <w:rFonts w:ascii="Helvetica" w:hAnsi="Helvetic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A09E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A09E1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13DE1"/>
    <w:rPr>
      <w:i/>
      <w:iCs/>
      <w:smallCaps/>
      <w:spacing w:val="5"/>
      <w:sz w:val="26"/>
      <w:szCs w:val="26"/>
    </w:rPr>
  </w:style>
  <w:style w:type="character" w:customStyle="1" w:styleId="Overskrift4Tegn">
    <w:name w:val="Overskrift 4 Tegn"/>
    <w:aliases w:val="Mellemrubrik Tegn"/>
    <w:basedOn w:val="Standardskrifttypeiafsnit"/>
    <w:link w:val="Overskrift4"/>
    <w:uiPriority w:val="9"/>
    <w:rsid w:val="00813DE1"/>
    <w:rPr>
      <w:b/>
      <w:bCs/>
      <w:spacing w:val="5"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813DE1"/>
    <w:rPr>
      <w:i/>
      <w:iCs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813DE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13DE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13DE1"/>
    <w:rPr>
      <w:b/>
      <w:bCs/>
      <w:color w:val="7F7F7F" w:themeColor="text1" w:themeTint="8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13DE1"/>
    <w:rPr>
      <w:b/>
      <w:bCs/>
      <w:i/>
      <w:iCs/>
      <w:color w:val="7F7F7F" w:themeColor="text1" w:themeTint="80"/>
      <w:sz w:val="18"/>
      <w:szCs w:val="18"/>
    </w:rPr>
  </w:style>
  <w:style w:type="paragraph" w:styleId="Citat">
    <w:name w:val="Quote"/>
    <w:basedOn w:val="Normal"/>
    <w:next w:val="Normal"/>
    <w:link w:val="CitatTegn"/>
    <w:uiPriority w:val="29"/>
    <w:rsid w:val="00813DE1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813DE1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813DE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13DE1"/>
    <w:rPr>
      <w:i/>
      <w:iCs/>
    </w:rPr>
  </w:style>
  <w:style w:type="character" w:styleId="Svaghenvisning">
    <w:name w:val="Subtle Reference"/>
    <w:basedOn w:val="Standardskrifttypeiafsnit"/>
    <w:uiPriority w:val="31"/>
    <w:rsid w:val="00813DE1"/>
    <w:rPr>
      <w:smallCaps/>
    </w:rPr>
  </w:style>
  <w:style w:type="character" w:styleId="Kraftighenvisning">
    <w:name w:val="Intense Reference"/>
    <w:uiPriority w:val="32"/>
    <w:rsid w:val="00813DE1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813DE1"/>
    <w:pPr>
      <w:outlineLvl w:val="9"/>
    </w:pPr>
    <w:rPr>
      <w:lang w:bidi="en-US"/>
    </w:rPr>
  </w:style>
  <w:style w:type="character" w:styleId="Hyperlink">
    <w:name w:val="Hyperlink"/>
    <w:basedOn w:val="Standardskrifttypeiafsnit"/>
    <w:uiPriority w:val="99"/>
    <w:unhideWhenUsed/>
    <w:rsid w:val="006250BD"/>
    <w:rPr>
      <w:color w:val="0000FF" w:themeColor="hyperlink"/>
      <w:u w:val="single"/>
    </w:rPr>
  </w:style>
  <w:style w:type="table" w:styleId="Tabel-Gitter">
    <w:name w:val="Table Grid"/>
    <w:basedOn w:val="Tabel-Normal"/>
    <w:uiPriority w:val="39"/>
    <w:rsid w:val="00E00BAC"/>
    <w:pPr>
      <w:spacing w:after="0" w:line="260" w:lineRule="atLeast"/>
    </w:pPr>
    <w:rPr>
      <w:rFonts w:ascii="Arial" w:eastAsiaTheme="minorHAnsi" w:hAnsi="Arial" w:cstheme="minorBidi"/>
      <w:sz w:val="19"/>
      <w:szCs w:val="19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1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image" Target="media/image2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yperlink" Target="mailto:lasse.todberg@dgi.d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hyperlink" Target="http://www.badmintonnordjylland.dk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glossaryDocument" Target="glossary/document.xml"/><Relationship Id="rId10" Type="http://schemas.openxmlformats.org/officeDocument/2006/relationships/styles" Target="styles.xml"/><Relationship Id="rId19" Type="http://schemas.openxmlformats.org/officeDocument/2006/relationships/hyperlink" Target="http://www.dgi.dk/nordjylland" TargetMode="Externa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9jesper\AppData\Local\Microsoft\Windows\Temporary%20Internet%20Files\Content.Outlook\YYSYI5Y9\16299%20DGI%20Badminton%20Danmark%20skabel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02B33B5CAE74B98ADCBCA360270FA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09A413-C9DA-43BD-BB36-B3906720D6FF}"/>
      </w:docPartPr>
      <w:docPartBody>
        <w:p w:rsidR="00000000" w:rsidRDefault="00615925" w:rsidP="00615925">
          <w:pPr>
            <w:pStyle w:val="402B33B5CAE74B98ADCBCA360270FAF0"/>
          </w:pPr>
          <w:r>
            <w:rPr>
              <w:rStyle w:val="Pladsholderteks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25"/>
    <w:rsid w:val="001D3256"/>
    <w:rsid w:val="0061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615925"/>
  </w:style>
  <w:style w:type="paragraph" w:customStyle="1" w:styleId="402B33B5CAE74B98ADCBCA360270FAF0">
    <w:name w:val="402B33B5CAE74B98ADCBCA360270FAF0"/>
    <w:rsid w:val="006159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615925"/>
  </w:style>
  <w:style w:type="paragraph" w:customStyle="1" w:styleId="402B33B5CAE74B98ADCBCA360270FAF0">
    <w:name w:val="402B33B5CAE74B98ADCBCA360270FAF0"/>
    <w:rsid w:val="006159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SharedContentType xmlns="Microsoft.SharePoint.Taxonomy.ContentTypeSync" SourceId="2ab425e8-b378-4fec-b40b-f09f6c3c7ed8" ContentTypeId="0x0101005A8C4930FCC8674C98C964DC9D976ED501" PreviousValue="false"/>
</file>

<file path=customXml/item2.xml><?xml version="1.0" encoding="utf-8"?>
<?mso-contentType ?>
<p:Policy xmlns:p="office.server.policy" id="" local="true">
  <p:Name>Word dokument</p:Name>
  <p:Description/>
  <p:Statement/>
  <p:PolicyItems>
    <p:PolicyItem featureId="DGI.SharePoint.Dashboard.PolicyFeatures.LoginNames" staticId="0x0101005A8C4930FCC8674C98C964DC9D976ED501" UniqueId="c6bfa988-b2a7-424e-9f14-c792d7ca218b">
      <p:Name>Brugernavne</p:Name>
      <p:Description>Brugernavne</p:Description>
      <p:CustomData/>
    </p:PolicyItem>
  </p:PolicyItems>
</p:Polic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 dokument" ma:contentTypeID="0x0101005A8C4930FCC8674C98C964DC9D976ED50100E0026879073B95428DE93FEE0B9FB21F" ma:contentTypeVersion="86" ma:contentTypeDescription="Opret et nyt dokument." ma:contentTypeScope="" ma:versionID="55cb989f74610c70ba0afb6a9b967fb6">
  <xsd:schema xmlns:xsd="http://www.w3.org/2001/XMLSchema" xmlns:xs="http://www.w3.org/2001/XMLSchema" xmlns:p="http://schemas.microsoft.com/office/2006/metadata/properties" xmlns:ns1="http://schemas.microsoft.com/sharepoint/v3" xmlns:ns2="95bacc11-7eeb-41c0-9730-a63089a941a0" xmlns:ns3="http://schemas.microsoft.com/sharepoint" xmlns:ns4="2e02298b-eebf-45b1-8a16-1b0e2e3d7bcb" targetNamespace="http://schemas.microsoft.com/office/2006/metadata/properties" ma:root="true" ma:fieldsID="0e419d75f92bdb7cc4c5ffe158c3b553" ns1:_="" ns2:_="" ns3:_="" ns4:_="">
    <xsd:import namespace="http://schemas.microsoft.com/sharepoint/v3"/>
    <xsd:import namespace="95bacc11-7eeb-41c0-9730-a63089a941a0"/>
    <xsd:import namespace="http://schemas.microsoft.com/sharepoint"/>
    <xsd:import namespace="2e02298b-eebf-45b1-8a16-1b0e2e3d7bcb"/>
    <xsd:element name="properties">
      <xsd:complexType>
        <xsd:sequence>
          <xsd:element name="documentManagement">
            <xsd:complexType>
              <xsd:all>
                <xsd:element ref="ns2:DGIExpirationDate" minOccurs="0"/>
                <xsd:element ref="ns2:f13800835cde46c5953235e710445cf8" minOccurs="0"/>
                <xsd:element ref="ns2:TaxCatchAll" minOccurs="0"/>
                <xsd:element ref="ns2:TaxCatchAllLabel" minOccurs="0"/>
                <xsd:element ref="ns2:a30b47dfce084917b1a46b754eb13bc7" minOccurs="0"/>
                <xsd:element ref="ns2:TaxKeywordTaxHTField" minOccurs="0"/>
                <xsd:element ref="ns3:DGIContributorsLoginNames" minOccurs="0"/>
                <xsd:element ref="ns1:_dlc_Exempt" minOccurs="0"/>
                <xsd:element ref="ns2:WebLogoUrl" minOccurs="0"/>
                <xsd:element ref="ns2:WebLogoDescription" minOccurs="0"/>
                <xsd:element ref="ns3:DGIContributors" minOccurs="0"/>
                <xsd:element ref="ns2:be96585c87754cfb99855c6716000fea" minOccurs="0"/>
                <xsd:element ref="ns2:n06dbf8a90b449749e980664514b727e" minOccurs="0"/>
                <xsd:element ref="ns2:k1d3ee6935b74e91b6066f4d65ff43d5" minOccurs="0"/>
                <xsd:element ref="ns4:DGIPublicDocument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8" nillable="true" ma:displayName="Undtaget fra politik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cc11-7eeb-41c0-9730-a63089a941a0" elementFormDefault="qualified">
    <xsd:import namespace="http://schemas.microsoft.com/office/2006/documentManagement/types"/>
    <xsd:import namespace="http://schemas.microsoft.com/office/infopath/2007/PartnerControls"/>
    <xsd:element name="DGIExpirationDate" ma:index="8" nillable="true" ma:displayName="Udløbsdato" ma:format="DateOnly" ma:internalName="DGIExpirationDate" ma:showField="Term1033">
      <xsd:simpleType>
        <xsd:restriction base="dms:DateTime"/>
      </xsd:simpleType>
    </xsd:element>
    <xsd:element name="f13800835cde46c5953235e710445cf8" ma:index="9" nillable="true" ma:taxonomy="true" ma:internalName="f13800835cde46c5953235e710445cf8" ma:taxonomyFieldName="DGIAdministrationCenter" ma:displayName="Administrationscenter" ma:default="" ma:fieldId="{f1380083-5cde-46c5-9532-35e710445cf8}" ma:taxonomyMulti="true" ma:sspId="2ab425e8-b378-4fec-b40b-f09f6c3c7ed8" ma:termSetId="f0df196a-62fc-473d-85af-e1c4e820d3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987946e2-52ac-44ab-8413-45f1b217870b}" ma:internalName="TaxCatchAll" ma:showField="CatchAllData" ma:web="2e02298b-eebf-45b1-8a16-1b0e2e3d7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description="" ma:hidden="true" ma:list="{987946e2-52ac-44ab-8413-45f1b217870b}" ma:internalName="TaxCatchAllLabel" ma:readOnly="true" ma:showField="CatchAllDataLabel" ma:web="2e02298b-eebf-45b1-8a16-1b0e2e3d7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0b47dfce084917b1a46b754eb13bc7" ma:index="13" nillable="true" ma:taxonomy="true" ma:internalName="a30b47dfce084917b1a46b754eb13bc7" ma:taxonomyFieldName="DGIActivity" ma:displayName="Aktivitet" ma:default="" ma:fieldId="{a30b47df-ce08-4917-b1a4-6b754eb13bc7}" ma:taxonomyMulti="true" ma:sspId="2ab425e8-b378-4fec-b40b-f09f6c3c7ed8" ma:termSetId="c28817d1-4275-41b2-b6eb-8bec299e9d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5" nillable="true" ma:taxonomy="true" ma:internalName="TaxKeywordTaxHTField" ma:taxonomyFieldName="TaxKeyword" ma:displayName="Virksomhedsnøgleord" ma:fieldId="{23f27201-bee3-471e-b2e7-b64fd8b7ca38}" ma:taxonomyMulti="true" ma:sspId="2ab425e8-b378-4fec-b40b-f09f6c3c7ed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WebLogoUrl" ma:index="19" nillable="true" ma:displayName="Logo Url" ma:default="" ma:internalName="WebLogoUrl" ma:readOnly="true">
      <xsd:simpleType>
        <xsd:restriction base="dms:Text"/>
      </xsd:simpleType>
    </xsd:element>
    <xsd:element name="WebLogoDescription" ma:index="20" nillable="true" ma:displayName="Logo Description" ma:default="" ma:internalName="WebLogoDescription" ma:readOnly="true">
      <xsd:simpleType>
        <xsd:restriction base="dms:Text"/>
      </xsd:simpleType>
    </xsd:element>
    <xsd:element name="be96585c87754cfb99855c6716000fea" ma:index="22" nillable="true" ma:taxonomy="true" ma:internalName="be96585c87754cfb99855c6716000fea" ma:taxonomyFieldName="DGIEventNumbers" ma:displayName="Arrangementsnumre" ma:default="" ma:fieldId="{be96585c-8775-4cfb-9985-5c6716000fea}" ma:taxonomyMulti="true" ma:sspId="2ab425e8-b378-4fec-b40b-f09f6c3c7ed8" ma:termSetId="166b8f62-689f-47a5-b261-74df55a0f91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6dbf8a90b449749e980664514b727e" ma:index="24" nillable="true" ma:taxonomy="true" ma:internalName="n06dbf8a90b449749e980664514b727e" ma:taxonomyFieldName="DGIRelatedGroupNumbers" ma:displayName="Relaterede gruppenumre" ma:default="" ma:fieldId="{706dbf8a-90b4-4974-9e98-0664514b727e}" ma:taxonomyMulti="true" ma:sspId="2ab425e8-b378-4fec-b40b-f09f6c3c7ed8" ma:termSetId="142ff6ed-2144-4029-baa2-7ab6ba1697c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1d3ee6935b74e91b6066f4d65ff43d5" ma:index="26" nillable="true" ma:taxonomy="true" ma:internalName="k1d3ee6935b74e91b6066f4d65ff43d5" ma:taxonomyFieldName="DGIGroupNumberTags" ma:displayName="Gruppenummer" ma:readOnly="true" ma:default="507;#0100000|5bc45796-2a2e-4dda-a26f-9634ef97a443" ma:fieldId="{41d3ee69-35b7-4e91-b606-6f4d65ff43d5}" ma:taxonomyMulti="true" ma:sspId="2ab425e8-b378-4fec-b40b-f09f6c3c7ed8" ma:termSetId="142ff6ed-2144-4029-baa2-7ab6ba1697c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dlc_DocId" ma:index="29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30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" elementFormDefault="qualified">
    <xsd:import namespace="http://schemas.microsoft.com/office/2006/documentManagement/types"/>
    <xsd:import namespace="http://schemas.microsoft.com/office/infopath/2007/PartnerControls"/>
    <xsd:element name="DGIContributorsLoginNames" ma:index="17" nillable="true" ma:displayName="Bidragydere brugernavne" ma:hidden="true" ma:internalName="DGIContributorsLoginNames" ma:readOnly="true">
      <xsd:simpleType>
        <xsd:restriction base="dms:Note"/>
      </xsd:simpleType>
    </xsd:element>
    <xsd:element name="DGIContributors" ma:index="21" nillable="true" ma:displayName="Bidragydere" ma:default="201;#Rune B. Andersen;#49;#Ulla Odgaard;#310;#Anne Kirstine Christiansen;#197;#Peter Otto Thomsen;#53;#Lars Jørgensen;#199;#Claus Højen;#194;#Inger Møller Nielsen;#193;#Svend Lindahl Nielsen;#196;#Janni Jensen;#514;#Helle Glyø;#200;#Lars K. Nielsen;#204;#Jette Grønhøj;#208;#Mikkel Lybæch;#205;#Christian Engen;#192;#Karina Jakobsen;#202;#Maria Kalstrup;#203;#Simon Aagaard;#486;#Birthe Bach;#946;#Thomas Jørgensen;#943;#Palle Skovmand Fogh;#1671;#Bo Birk;#2370;#Peter Otto Yde Thomsen;#1979;#Simon Olesen;#1980;#Christian Jakobsen;#1977;#Anders Krogh;#2021;#Rene Melvad Jørgensen;#2902;#Johan Jensen;#3037;#Kristian Pilgaard;#3055;#Ane Pedersen;#3101;#Elin Zachariasen;#3142;#Kim Fonager;#3150;#Katrine Hvelplund;#3151;#Maja Sigg Ahler;#3171;#Christina Hansen;#3192;#Kristian Pedersen" ma:internalName="DGIContributo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2298b-eebf-45b1-8a16-1b0e2e3d7bcb" elementFormDefault="qualified">
    <xsd:import namespace="http://schemas.microsoft.com/office/2006/documentManagement/types"/>
    <xsd:import namespace="http://schemas.microsoft.com/office/infopath/2007/PartnerControls"/>
    <xsd:element name="DGIPublicDocument" ma:index="28" nillable="true" ma:displayName="Publicer til internet" ma:default="0" ma:internalName="DGIPublicDocument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13800835cde46c5953235e710445cf8 xmlns="95bacc11-7eeb-41c0-9730-a63089a941a0">
      <Terms xmlns="http://schemas.microsoft.com/office/infopath/2007/PartnerControls"/>
    </f13800835cde46c5953235e710445cf8>
    <n06dbf8a90b449749e980664514b727e xmlns="95bacc11-7eeb-41c0-9730-a63089a941a0">
      <Terms xmlns="http://schemas.microsoft.com/office/infopath/2007/PartnerControls"/>
    </n06dbf8a90b449749e980664514b727e>
    <DGIExpirationDate xmlns="95bacc11-7eeb-41c0-9730-a63089a941a0" xsi:nil="true"/>
    <be96585c87754cfb99855c6716000fea xmlns="95bacc11-7eeb-41c0-9730-a63089a941a0">
      <Terms xmlns="http://schemas.microsoft.com/office/infopath/2007/PartnerControls"/>
    </be96585c87754cfb99855c6716000fea>
    <TaxCatchAll xmlns="95bacc11-7eeb-41c0-9730-a63089a941a0">
      <Value>507</Value>
    </TaxCatchAll>
    <DGIPublicDocument xmlns="2e02298b-eebf-45b1-8a16-1b0e2e3d7bcb">false</DGIPublicDocument>
    <TaxKeywordTaxHTField xmlns="95bacc11-7eeb-41c0-9730-a63089a941a0">
      <Terms xmlns="http://schemas.microsoft.com/office/infopath/2007/PartnerControls"/>
    </TaxKeywordTaxHTField>
    <a30b47dfce084917b1a46b754eb13bc7 xmlns="95bacc11-7eeb-41c0-9730-a63089a941a0">
      <Terms xmlns="http://schemas.microsoft.com/office/infopath/2007/PartnerControls"/>
    </a30b47dfce084917b1a46b754eb13bc7>
    <k1d3ee6935b74e91b6066f4d65ff43d5 xmlns="95bacc11-7eeb-41c0-9730-a63089a941a0">
      <Terms xmlns="http://schemas.microsoft.com/office/infopath/2007/PartnerControls">
        <TermInfo xmlns="http://schemas.microsoft.com/office/infopath/2007/PartnerControls">
          <TermName xmlns="http://schemas.microsoft.com/office/infopath/2007/PartnerControls">0100000</TermName>
          <TermId xmlns="http://schemas.microsoft.com/office/infopath/2007/PartnerControls">5bc45796-2a2e-4dda-a26f-9634ef97a443</TermId>
        </TermInfo>
      </Terms>
    </k1d3ee6935b74e91b6066f4d65ff43d5>
    <DGIContributorsLoginNames xmlns="http://schemas.microsoft.com/sharepoint">|DGI\01rune|DGI\01ulla|DGI\00akc|DGI\01peter|DGI\01larsj|DGI\01claus|DGI\01inger|DGI\01svend|DGI\01janni|DGI\01helle|DGI\01lars|DGI\01jette|DGI\01mikkel|DGI\01ce|DGI\01karina|DGI\01maria|DGI\01simon|DGI\01birthe|DGI\00130711|DGI\03303994|DGI\01bo|DGI\00121096|DGI\01simono|DGI\01christian|DGI\01anders|DGI\01rene|DGI\01johan|DGI\01kristian|DGI\01ane|DGI\01elin|DGI\01kim|DGI\01katrine|DGI\01maja|DGI\01christina|DGI\01kp|</DGIContributorsLoginNames>
    <_dlc_DocId xmlns="95bacc11-7eeb-41c0-9730-a63089a941a0">GRUPPERUM-125-2844</_dlc_DocId>
    <_dlc_DocIdUrl xmlns="95bacc11-7eeb-41c0-9730-a63089a941a0">
      <Url>https://mimer.dgi.dk/grupperum/DGI Nordjylland/_layouts/DocIdRedir.aspx?ID=GRUPPERUM-125-2844</Url>
      <Description>GRUPPERUM-125-2844</Description>
    </_dlc_DocIdUrl>
  </documentManagement>
</p:properties>
</file>

<file path=customXml/item5.xml><?xml version="1.0" encoding="utf-8"?>
<?mso-contentType ?>
<spe:Receivers xmlns:spe="http://schemas.microsoft.com/sharepoint/events">
  <Receiver>
    <Name>DGI.SharePoint.Dashboard.PolicyFeatures.LoginNames.LoginNamesItemEventReceiver.ItemUpdated</Name>
    <Synchronization>Synchronous</Synchronization>
    <Type>10002</Type>
    <SequenceNumber>200</SequenceNumber>
    <Assembly>DGI.SharePoint.Dashboard.PolicyFeatures.LoginNames, Version=1.0.0.0, Culture=neutral, PublicKeyToken=db73235b528bf3a2</Assembly>
    <Class>DGI.SharePoint.Dashboard.PolicyFeatures.LoginNames.LoginNamesItemEventReceiver</Class>
    <Data/>
    <Filter/>
  </Receiver>
  <Receiver>
    <Name>DGI.SharePoint.Dashboard.PolicyFeatures.LoginNames.LoginNamesItemEventReceiver.ItemAdded</Name>
    <Synchronization>Synchronous</Synchronization>
    <Type>10001</Type>
    <SequenceNumber>200</SequenceNumber>
    <Assembly>DGI.SharePoint.Dashboard.PolicyFeatures.LoginNames, Version=1.0.0.0, Culture=neutral, PublicKeyToken=db73235b528bf3a2</Assembly>
    <Class>DGI.SharePoint.Dashboard.PolicyFeatures.LoginNames.LoginNamesItemEventReceiver</Class>
    <Data/>
    <Filter/>
  </Receiver>
  <Receiver>
    <Name>DGI.SharePoint.Dashboard.PolicyFeatures.LoginNames.LoginNamesItemEventReceiver.ItemUpdated</Name>
    <Synchronization>Synchronous</Synchronization>
    <Type>10002</Type>
    <SequenceNumber>200</SequenceNumber>
    <Assembly>DGI.SharePoint.Dashboard.PolicyFeatures.LoginNames, Version=1.0.0.0, Culture=neutral, PublicKeyToken=db73235b528bf3a2</Assembly>
    <Class>DGI.SharePoint.Dashboard.PolicyFeatures.LoginNames.LoginNamesItemEventReceiver</Class>
    <Data/>
    <Filter/>
  </Receiver>
  <Receiver>
    <Name>DGI.SharePoint.Dashboard.PolicyFeatures.LoginNames.LoginNamesItemEventReceiver.ItemAdded</Name>
    <Synchronization>Synchronous</Synchronization>
    <Type>10001</Type>
    <SequenceNumber>200</SequenceNumber>
    <Assembly>DGI.SharePoint.Dashboard.PolicyFeatures.LoginNames, Version=1.0.0.0, Culture=neutral, PublicKeyToken=db73235b528bf3a2</Assembly>
    <Class>DGI.SharePoint.Dashboard.PolicyFeatures.LoginNames.LoginNamesItemEventReceiver</Class>
    <Data/>
    <Filter/>
  </Receiver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5EC41-C393-444B-823E-EADC871968CA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EF3691E-BA8E-4362-BD42-89ADD82D8CB8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C1CC865D-B2E5-45BA-A021-11E0B38EA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5bacc11-7eeb-41c0-9730-a63089a941a0"/>
    <ds:schemaRef ds:uri="http://schemas.microsoft.com/sharepoint"/>
    <ds:schemaRef ds:uri="2e02298b-eebf-45b1-8a16-1b0e2e3d7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12D788-5B4C-4672-94F2-65A5DEE3885A}">
  <ds:schemaRefs>
    <ds:schemaRef ds:uri="http://schemas.microsoft.com/office/2006/metadata/properties"/>
    <ds:schemaRef ds:uri="http://schemas.microsoft.com/office/infopath/2007/PartnerControls"/>
    <ds:schemaRef ds:uri="95bacc11-7eeb-41c0-9730-a63089a941a0"/>
    <ds:schemaRef ds:uri="2e02298b-eebf-45b1-8a16-1b0e2e3d7bcb"/>
    <ds:schemaRef ds:uri="http://schemas.microsoft.com/sharepoint"/>
  </ds:schemaRefs>
</ds:datastoreItem>
</file>

<file path=customXml/itemProps5.xml><?xml version="1.0" encoding="utf-8"?>
<ds:datastoreItem xmlns:ds="http://schemas.openxmlformats.org/officeDocument/2006/customXml" ds:itemID="{993844C4-6A56-4D48-A5B9-8FD0A6C8AC3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0334F5B-25A6-44AD-835F-BBE6A7E012E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E28076D-A513-4A6F-A514-F9F38D860CEB}">
  <ds:schemaRefs>
    <ds:schemaRef ds:uri="http://schemas.microsoft.com/office/2006/metadata/customXsn"/>
  </ds:schemaRefs>
</ds:datastoreItem>
</file>

<file path=customXml/itemProps8.xml><?xml version="1.0" encoding="utf-8"?>
<ds:datastoreItem xmlns:ds="http://schemas.openxmlformats.org/officeDocument/2006/customXml" ds:itemID="{4C533321-0321-4AE7-AFE8-90EA44FF4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16299 DGI Badminton Danmark skabelon</Template>
  <TotalTime>0</TotalTime>
  <Pages>1</Pages>
  <Words>143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DGI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Gitte</dc:creator>
  <cp:lastModifiedBy>HP</cp:lastModifiedBy>
  <cp:revision>2</cp:revision>
  <cp:lastPrinted>2014-08-27T12:48:00Z</cp:lastPrinted>
  <dcterms:created xsi:type="dcterms:W3CDTF">2016-05-02T15:59:00Z</dcterms:created>
  <dcterms:modified xsi:type="dcterms:W3CDTF">2016-05-02T15:59:00Z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0x0101005A8C4930FCC8674C98C964DC9D976ED50100E0026879073B95428DE93FEE0B9FB21F</vt:lpwstr>
  </property>
  <property fmtid="{D5CDD505-2E9C-101B-9397-08002B2CF9AE}" pid="3" name="DGIRelatedGroupNumbers">
    <vt:lpwstr/>
  </property>
  <property fmtid="{D5CDD505-2E9C-101B-9397-08002B2CF9AE}" pid="4" name="DGIActivity">
    <vt:lpwstr/>
  </property>
  <property fmtid="{D5CDD505-2E9C-101B-9397-08002B2CF9AE}" pid="5" name="TaxKeyword">
    <vt:lpwstr/>
  </property>
  <property fmtid="{D5CDD505-2E9C-101B-9397-08002B2CF9AE}" pid="6" name="DGIAdministrationCenter">
    <vt:lpwstr/>
  </property>
  <property fmtid="{D5CDD505-2E9C-101B-9397-08002B2CF9AE}" pid="7" name="DGIEventNumbers">
    <vt:lpwstr/>
  </property>
  <property fmtid="{D5CDD505-2E9C-101B-9397-08002B2CF9AE}" pid="8" name="_dlc_DocIdItemGuid">
    <vt:lpwstr>3898236c-9952-4e37-b4b9-f025afce6421</vt:lpwstr>
  </property>
  <property fmtid="{D5CDD505-2E9C-101B-9397-08002B2CF9AE}" pid="9" name="DGIGroupNumberTags">
    <vt:lpwstr>507;#0100000|5bc45796-2a2e-4dda-a26f-9634ef97a443</vt:lpwstr>
  </property>
</Properties>
</file>